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table"/>
      </w:tblPr>
      <w:tblGrid>
        <w:gridCol w:w="864"/>
        <w:gridCol w:w="3312"/>
        <w:gridCol w:w="864"/>
        <w:gridCol w:w="864"/>
        <w:gridCol w:w="3312"/>
        <w:gridCol w:w="864"/>
      </w:tblGrid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  <w:bookmarkStart w:id="0" w:name="_GoBack"/>
            <w:bookmarkEnd w:id="0"/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bbeyline" w:hAnsi="Abbeyline"/>
              </w:rPr>
            </w:pPr>
            <w:r w:rsidRPr="002232F8">
              <w:rPr>
                <w:rFonts w:ascii="Abbeyline" w:hAnsi="Abbeyline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badi MT Condensed Light" w:hAnsi="Abadi MT Condensed Light"/>
              </w:rPr>
            </w:pPr>
            <w:r w:rsidRPr="002232F8">
              <w:rPr>
                <w:rFonts w:ascii="Abadi MT Condensed Light" w:hAnsi="Abadi MT Condensed Light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Pr="002232F8" w:rsidRDefault="002232F8">
            <w:pPr>
              <w:pStyle w:val="Title"/>
              <w:rPr>
                <w:i w:val="0"/>
              </w:rPr>
            </w:pPr>
            <w:r w:rsidRPr="002232F8">
              <w:rPr>
                <w:i w:val="0"/>
              </w:rPr>
              <w:t>[</w:t>
            </w:r>
            <w:r>
              <w:rPr>
                <w:i w:val="0"/>
              </w:rPr>
              <w:t>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Abadi MT Condensed Light" w:hAnsi="Abadi MT Condensed Light"/>
              </w:rPr>
            </w:pPr>
            <w:r w:rsidRPr="002232F8">
              <w:rPr>
                <w:rFonts w:ascii="Abadi MT Condensed Light" w:hAnsi="Abadi MT Condensed Light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Default="002232F8">
            <w:pPr>
              <w:pStyle w:val="Name"/>
            </w:pPr>
            <w: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dobe Heiti Std R" w:eastAsia="Adobe Heiti Std R" w:hAnsi="Adobe Heiti Std R"/>
              </w:rPr>
            </w:pPr>
            <w:r w:rsidRPr="002232F8">
              <w:rPr>
                <w:rFonts w:ascii="Adobe Heiti Std R" w:eastAsia="Adobe Heiti Std R" w:hAnsi="Adobe Heiti Std R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Default="002232F8">
            <w:pPr>
              <w:pStyle w:val="Title"/>
            </w:pPr>
            <w: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Adobe Caslon Pro" w:hAnsi="Adobe Caslon Pro"/>
              </w:rPr>
            </w:pPr>
            <w:r w:rsidRPr="002232F8">
              <w:rPr>
                <w:rFonts w:ascii="Adobe Caslon Pro" w:hAnsi="Adobe Caslon Pro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badi MT Condensed Light" w:hAnsi="Abadi MT Condensed Light"/>
              </w:rPr>
            </w:pPr>
            <w:r w:rsidRPr="002232F8">
              <w:rPr>
                <w:rFonts w:ascii="Abadi MT Condensed Light" w:hAnsi="Abadi MT Condensed Light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Tahoma" w:hAnsi="Tahoma" w:cs="Tahoma"/>
              </w:rPr>
            </w:pPr>
            <w:r w:rsidRPr="002232F8">
              <w:rPr>
                <w:rFonts w:ascii="Tahoma" w:hAnsi="Tahoma" w:cs="Tahoma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Pr="002232F8" w:rsidRDefault="002232F8">
            <w:pPr>
              <w:pStyle w:val="Title"/>
              <w:rPr>
                <w:rFonts w:ascii="Abadi MT Condensed Light" w:hAnsi="Abadi MT Condensed Light"/>
              </w:rPr>
            </w:pPr>
            <w:r w:rsidRPr="002232F8">
              <w:rPr>
                <w:rFonts w:ascii="Abadi MT Condensed Light" w:hAnsi="Abadi MT Condensed Light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Tahoma" w:hAnsi="Tahoma" w:cs="Tahoma"/>
              </w:rPr>
            </w:pPr>
            <w:r w:rsidRPr="002232F8">
              <w:rPr>
                <w:rFonts w:ascii="Tahoma" w:hAnsi="Tahoma" w:cs="Tahoma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cadian™" w:hAnsi="Acadian™"/>
              </w:rPr>
            </w:pPr>
            <w:r w:rsidRPr="002232F8">
              <w:rPr>
                <w:rFonts w:ascii="Acadian™" w:hAnsi="Acadian™"/>
                <w:sz w:val="78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dverGothicCTT" w:hAnsi="AdverGothicCTT"/>
              </w:rPr>
            </w:pPr>
            <w:r w:rsidRPr="002232F8">
              <w:rPr>
                <w:rFonts w:ascii="AdverGothicCTT" w:hAnsi="AdverGothicCTT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Pr="002232F8" w:rsidRDefault="002232F8">
            <w:pPr>
              <w:pStyle w:val="Title"/>
              <w:rPr>
                <w:rFonts w:ascii="Acadian™" w:hAnsi="Acadian™"/>
              </w:rPr>
            </w:pPr>
            <w:r w:rsidRPr="002232F8">
              <w:rPr>
                <w:rFonts w:ascii="Acadian™" w:hAnsi="Acadian™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AdverGothicCTT" w:hAnsi="AdverGothicCTT"/>
              </w:rPr>
            </w:pPr>
            <w:r w:rsidRPr="002232F8">
              <w:rPr>
                <w:rFonts w:ascii="AdverGothicCTT" w:hAnsi="AdverGothicCTT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laricSSK" w:hAnsi="AlaricSSK"/>
              </w:rPr>
            </w:pPr>
            <w:r w:rsidRPr="002232F8">
              <w:rPr>
                <w:rFonts w:ascii="AlaricSSK" w:hAnsi="AlaricSSK"/>
                <w:sz w:val="82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xaxax" w:hAnsi="Axaxax"/>
              </w:rPr>
            </w:pPr>
            <w:r w:rsidRPr="002232F8">
              <w:rPr>
                <w:rFonts w:ascii="Axaxax" w:hAnsi="Axaxax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Pr="002232F8" w:rsidRDefault="002232F8">
            <w:pPr>
              <w:pStyle w:val="Title"/>
              <w:rPr>
                <w:rFonts w:ascii="AlaricSSK" w:hAnsi="AlaricSSK"/>
              </w:rPr>
            </w:pPr>
            <w:r w:rsidRPr="002232F8">
              <w:rPr>
                <w:rFonts w:ascii="AlaricSSK" w:hAnsi="AlaricSSK"/>
                <w:sz w:val="24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Axaxax" w:hAnsi="Axaxax"/>
              </w:rPr>
            </w:pPr>
            <w:r w:rsidRPr="002232F8">
              <w:rPr>
                <w:rFonts w:ascii="Axaxax" w:hAnsi="Axaxax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</w:tbl>
    <w:p w:rsidR="00B449CD" w:rsidRDefault="002232F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190488" cy="8970264"/>
                <wp:effectExtent l="0" t="0" r="1270" b="2540"/>
                <wp:wrapNone/>
                <wp:docPr id="4" name="Group 4" descr="Place card backing graphics of fireworks and abstract design on solid colo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488" cy="8970264"/>
                          <a:chOff x="0" y="0"/>
                          <a:chExt cx="6191250" cy="8972550"/>
                        </a:xfrm>
                      </wpg:grpSpPr>
                      <wpg:grpSp>
                        <wpg:cNvPr id="79" name="Group 79"/>
                        <wpg:cNvGrpSpPr/>
                        <wpg:grpSpPr>
                          <a:xfrm>
                            <a:off x="19050" y="1876425"/>
                            <a:ext cx="2971165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825 w 936"/>
                                <a:gd name="T1" fmla="*/ 340 h 504"/>
                                <a:gd name="T2" fmla="*/ 735 w 936"/>
                                <a:gd name="T3" fmla="*/ 127 h 504"/>
                                <a:gd name="T4" fmla="*/ 746 w 936"/>
                                <a:gd name="T5" fmla="*/ 291 h 504"/>
                                <a:gd name="T6" fmla="*/ 728 w 936"/>
                                <a:gd name="T7" fmla="*/ 217 h 504"/>
                                <a:gd name="T8" fmla="*/ 706 w 936"/>
                                <a:gd name="T9" fmla="*/ 312 h 504"/>
                                <a:gd name="T10" fmla="*/ 783 w 936"/>
                                <a:gd name="T11" fmla="*/ 422 h 504"/>
                                <a:gd name="T12" fmla="*/ 763 w 936"/>
                                <a:gd name="T13" fmla="*/ 96 h 504"/>
                                <a:gd name="T14" fmla="*/ 767 w 936"/>
                                <a:gd name="T15" fmla="*/ 122 h 504"/>
                                <a:gd name="T16" fmla="*/ 863 w 936"/>
                                <a:gd name="T17" fmla="*/ 330 h 504"/>
                                <a:gd name="T18" fmla="*/ 740 w 936"/>
                                <a:gd name="T19" fmla="*/ 15 h 504"/>
                                <a:gd name="T20" fmla="*/ 770 w 936"/>
                                <a:gd name="T21" fmla="*/ 38 h 504"/>
                                <a:gd name="T22" fmla="*/ 770 w 936"/>
                                <a:gd name="T23" fmla="*/ 33 h 504"/>
                                <a:gd name="T24" fmla="*/ 765 w 936"/>
                                <a:gd name="T25" fmla="*/ 108 h 504"/>
                                <a:gd name="T26" fmla="*/ 907 w 936"/>
                                <a:gd name="T27" fmla="*/ 172 h 504"/>
                                <a:gd name="T28" fmla="*/ 860 w 936"/>
                                <a:gd name="T29" fmla="*/ 24 h 504"/>
                                <a:gd name="T30" fmla="*/ 753 w 936"/>
                                <a:gd name="T31" fmla="*/ 66 h 504"/>
                                <a:gd name="T32" fmla="*/ 804 w 936"/>
                                <a:gd name="T33" fmla="*/ 92 h 504"/>
                                <a:gd name="T34" fmla="*/ 0 w 936"/>
                                <a:gd name="T35" fmla="*/ 67 h 504"/>
                                <a:gd name="T36" fmla="*/ 84 w 936"/>
                                <a:gd name="T37" fmla="*/ 28 h 504"/>
                                <a:gd name="T38" fmla="*/ 16 w 936"/>
                                <a:gd name="T39" fmla="*/ 161 h 504"/>
                                <a:gd name="T40" fmla="*/ 624 w 936"/>
                                <a:gd name="T41" fmla="*/ 348 h 504"/>
                                <a:gd name="T42" fmla="*/ 674 w 936"/>
                                <a:gd name="T43" fmla="*/ 142 h 504"/>
                                <a:gd name="T44" fmla="*/ 541 w 936"/>
                                <a:gd name="T45" fmla="*/ 353 h 504"/>
                                <a:gd name="T46" fmla="*/ 599 w 936"/>
                                <a:gd name="T47" fmla="*/ 245 h 504"/>
                                <a:gd name="T48" fmla="*/ 512 w 936"/>
                                <a:gd name="T49" fmla="*/ 398 h 504"/>
                                <a:gd name="T50" fmla="*/ 656 w 936"/>
                                <a:gd name="T51" fmla="*/ 118 h 504"/>
                                <a:gd name="T52" fmla="*/ 561 w 936"/>
                                <a:gd name="T53" fmla="*/ 157 h 504"/>
                                <a:gd name="T54" fmla="*/ 430 w 936"/>
                                <a:gd name="T55" fmla="*/ 194 h 504"/>
                                <a:gd name="T56" fmla="*/ 421 w 936"/>
                                <a:gd name="T57" fmla="*/ 142 h 504"/>
                                <a:gd name="T58" fmla="*/ 495 w 936"/>
                                <a:gd name="T59" fmla="*/ 94 h 504"/>
                                <a:gd name="T60" fmla="*/ 371 w 936"/>
                                <a:gd name="T61" fmla="*/ 73 h 504"/>
                                <a:gd name="T62" fmla="*/ 633 w 936"/>
                                <a:gd name="T63" fmla="*/ 54 h 504"/>
                                <a:gd name="T64" fmla="*/ 455 w 936"/>
                                <a:gd name="T65" fmla="*/ 26 h 504"/>
                                <a:gd name="T66" fmla="*/ 410 w 936"/>
                                <a:gd name="T67" fmla="*/ 0 h 504"/>
                                <a:gd name="T68" fmla="*/ 161 w 936"/>
                                <a:gd name="T69" fmla="*/ 94 h 504"/>
                                <a:gd name="T70" fmla="*/ 46 w 936"/>
                                <a:gd name="T71" fmla="*/ 161 h 504"/>
                                <a:gd name="T72" fmla="*/ 0 w 936"/>
                                <a:gd name="T73" fmla="*/ 182 h 504"/>
                                <a:gd name="T74" fmla="*/ 139 w 936"/>
                                <a:gd name="T75" fmla="*/ 289 h 504"/>
                                <a:gd name="T76" fmla="*/ 2 w 936"/>
                                <a:gd name="T77" fmla="*/ 257 h 504"/>
                                <a:gd name="T78" fmla="*/ 50 w 936"/>
                                <a:gd name="T79" fmla="*/ 379 h 504"/>
                                <a:gd name="T80" fmla="*/ 351 w 936"/>
                                <a:gd name="T81" fmla="*/ 451 h 504"/>
                                <a:gd name="T82" fmla="*/ 381 w 936"/>
                                <a:gd name="T83" fmla="*/ 391 h 504"/>
                                <a:gd name="T84" fmla="*/ 543 w 936"/>
                                <a:gd name="T85" fmla="*/ 492 h 504"/>
                                <a:gd name="T86" fmla="*/ 837 w 936"/>
                                <a:gd name="T87" fmla="*/ 0 h 504"/>
                                <a:gd name="T88" fmla="*/ 754 w 936"/>
                                <a:gd name="T89" fmla="*/ 37 h 504"/>
                                <a:gd name="T90" fmla="*/ 69 w 936"/>
                                <a:gd name="T91" fmla="*/ 477 h 504"/>
                                <a:gd name="T92" fmla="*/ 765 w 936"/>
                                <a:gd name="T93" fmla="*/ 29 h 504"/>
                                <a:gd name="T94" fmla="*/ 736 w 936"/>
                                <a:gd name="T95" fmla="*/ 8 h 504"/>
                                <a:gd name="T96" fmla="*/ 724 w 936"/>
                                <a:gd name="T97" fmla="*/ 93 h 504"/>
                                <a:gd name="T98" fmla="*/ 714 w 936"/>
                                <a:gd name="T99" fmla="*/ 9 h 504"/>
                                <a:gd name="T100" fmla="*/ 639 w 936"/>
                                <a:gd name="T101" fmla="*/ 7 h 504"/>
                                <a:gd name="T102" fmla="*/ 692 w 936"/>
                                <a:gd name="T103" fmla="*/ 18 h 504"/>
                                <a:gd name="T104" fmla="*/ 917 w 936"/>
                                <a:gd name="T105" fmla="*/ 89 h 504"/>
                                <a:gd name="T106" fmla="*/ 735 w 936"/>
                                <a:gd name="T107" fmla="*/ 54 h 504"/>
                                <a:gd name="T108" fmla="*/ 576 w 936"/>
                                <a:gd name="T109" fmla="*/ 63 h 504"/>
                                <a:gd name="T110" fmla="*/ 473 w 936"/>
                                <a:gd name="T111" fmla="*/ 16 h 504"/>
                                <a:gd name="T112" fmla="*/ 563 w 936"/>
                                <a:gd name="T113" fmla="*/ 0 h 504"/>
                                <a:gd name="T114" fmla="*/ 708 w 936"/>
                                <a:gd name="T115" fmla="*/ 73 h 504"/>
                                <a:gd name="T116" fmla="*/ 673 w 936"/>
                                <a:gd name="T117" fmla="*/ 60 h 504"/>
                                <a:gd name="T118" fmla="*/ 635 w 936"/>
                                <a:gd name="T119" fmla="*/ 46 h 504"/>
                                <a:gd name="T120" fmla="*/ 683 w 936"/>
                                <a:gd name="T121" fmla="*/ 66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36" h="504">
                                  <a:moveTo>
                                    <a:pt x="863" y="330"/>
                                  </a:moveTo>
                                  <a:cubicBezTo>
                                    <a:pt x="786" y="202"/>
                                    <a:pt x="745" y="112"/>
                                    <a:pt x="729" y="75"/>
                                  </a:cubicBezTo>
                                  <a:cubicBezTo>
                                    <a:pt x="732" y="84"/>
                                    <a:pt x="736" y="98"/>
                                    <a:pt x="741" y="116"/>
                                  </a:cubicBezTo>
                                  <a:cubicBezTo>
                                    <a:pt x="744" y="123"/>
                                    <a:pt x="746" y="131"/>
                                    <a:pt x="749" y="139"/>
                                  </a:cubicBezTo>
                                  <a:cubicBezTo>
                                    <a:pt x="751" y="139"/>
                                    <a:pt x="753" y="140"/>
                                    <a:pt x="754" y="141"/>
                                  </a:cubicBezTo>
                                  <a:cubicBezTo>
                                    <a:pt x="757" y="144"/>
                                    <a:pt x="757" y="148"/>
                                    <a:pt x="754" y="151"/>
                                  </a:cubicBezTo>
                                  <a:cubicBezTo>
                                    <a:pt x="767" y="185"/>
                                    <a:pt x="786" y="230"/>
                                    <a:pt x="814" y="289"/>
                                  </a:cubicBezTo>
                                  <a:cubicBezTo>
                                    <a:pt x="816" y="289"/>
                                    <a:pt x="819" y="290"/>
                                    <a:pt x="821" y="292"/>
                                  </a:cubicBezTo>
                                  <a:cubicBezTo>
                                    <a:pt x="824" y="295"/>
                                    <a:pt x="824" y="299"/>
                                    <a:pt x="821" y="302"/>
                                  </a:cubicBezTo>
                                  <a:cubicBezTo>
                                    <a:pt x="818" y="305"/>
                                    <a:pt x="813" y="305"/>
                                    <a:pt x="810" y="302"/>
                                  </a:cubicBezTo>
                                  <a:cubicBezTo>
                                    <a:pt x="807" y="299"/>
                                    <a:pt x="808" y="294"/>
                                    <a:pt x="811" y="291"/>
                                  </a:cubicBezTo>
                                  <a:cubicBezTo>
                                    <a:pt x="811" y="291"/>
                                    <a:pt x="811" y="291"/>
                                    <a:pt x="811" y="291"/>
                                  </a:cubicBezTo>
                                  <a:cubicBezTo>
                                    <a:pt x="792" y="250"/>
                                    <a:pt x="777" y="216"/>
                                    <a:pt x="766" y="188"/>
                                  </a:cubicBezTo>
                                  <a:cubicBezTo>
                                    <a:pt x="780" y="228"/>
                                    <a:pt x="800" y="278"/>
                                    <a:pt x="825" y="340"/>
                                  </a:cubicBezTo>
                                  <a:cubicBezTo>
                                    <a:pt x="828" y="339"/>
                                    <a:pt x="831" y="339"/>
                                    <a:pt x="833" y="342"/>
                                  </a:cubicBezTo>
                                  <a:cubicBezTo>
                                    <a:pt x="836" y="345"/>
                                    <a:pt x="836" y="349"/>
                                    <a:pt x="833" y="352"/>
                                  </a:cubicBezTo>
                                  <a:cubicBezTo>
                                    <a:pt x="830" y="355"/>
                                    <a:pt x="825" y="355"/>
                                    <a:pt x="822" y="352"/>
                                  </a:cubicBezTo>
                                  <a:cubicBezTo>
                                    <a:pt x="819" y="349"/>
                                    <a:pt x="820" y="344"/>
                                    <a:pt x="823" y="341"/>
                                  </a:cubicBezTo>
                                  <a:cubicBezTo>
                                    <a:pt x="823" y="341"/>
                                    <a:pt x="823" y="341"/>
                                    <a:pt x="823" y="341"/>
                                  </a:cubicBezTo>
                                  <a:cubicBezTo>
                                    <a:pt x="789" y="260"/>
                                    <a:pt x="766" y="198"/>
                                    <a:pt x="750" y="153"/>
                                  </a:cubicBezTo>
                                  <a:cubicBezTo>
                                    <a:pt x="748" y="154"/>
                                    <a:pt x="745" y="153"/>
                                    <a:pt x="744" y="151"/>
                                  </a:cubicBezTo>
                                  <a:cubicBezTo>
                                    <a:pt x="756" y="205"/>
                                    <a:pt x="777" y="280"/>
                                    <a:pt x="808" y="378"/>
                                  </a:cubicBezTo>
                                  <a:cubicBezTo>
                                    <a:pt x="811" y="377"/>
                                    <a:pt x="813" y="378"/>
                                    <a:pt x="815" y="380"/>
                                  </a:cubicBezTo>
                                  <a:cubicBezTo>
                                    <a:pt x="818" y="383"/>
                                    <a:pt x="818" y="387"/>
                                    <a:pt x="815" y="390"/>
                                  </a:cubicBezTo>
                                  <a:cubicBezTo>
                                    <a:pt x="812" y="393"/>
                                    <a:pt x="807" y="393"/>
                                    <a:pt x="805" y="390"/>
                                  </a:cubicBezTo>
                                  <a:cubicBezTo>
                                    <a:pt x="802" y="387"/>
                                    <a:pt x="802" y="382"/>
                                    <a:pt x="805" y="379"/>
                                  </a:cubicBezTo>
                                  <a:cubicBezTo>
                                    <a:pt x="805" y="379"/>
                                    <a:pt x="805" y="379"/>
                                    <a:pt x="806" y="379"/>
                                  </a:cubicBezTo>
                                  <a:cubicBezTo>
                                    <a:pt x="768" y="265"/>
                                    <a:pt x="747" y="181"/>
                                    <a:pt x="735" y="127"/>
                                  </a:cubicBezTo>
                                  <a:cubicBezTo>
                                    <a:pt x="741" y="163"/>
                                    <a:pt x="751" y="212"/>
                                    <a:pt x="765" y="269"/>
                                  </a:cubicBezTo>
                                  <a:cubicBezTo>
                                    <a:pt x="767" y="268"/>
                                    <a:pt x="769" y="269"/>
                                    <a:pt x="771" y="271"/>
                                  </a:cubicBezTo>
                                  <a:cubicBezTo>
                                    <a:pt x="774" y="274"/>
                                    <a:pt x="774" y="279"/>
                                    <a:pt x="771" y="281"/>
                                  </a:cubicBezTo>
                                  <a:cubicBezTo>
                                    <a:pt x="768" y="284"/>
                                    <a:pt x="763" y="284"/>
                                    <a:pt x="760" y="281"/>
                                  </a:cubicBezTo>
                                  <a:cubicBezTo>
                                    <a:pt x="757" y="278"/>
                                    <a:pt x="757" y="273"/>
                                    <a:pt x="760" y="270"/>
                                  </a:cubicBezTo>
                                  <a:cubicBezTo>
                                    <a:pt x="761" y="270"/>
                                    <a:pt x="762" y="270"/>
                                    <a:pt x="762" y="269"/>
                                  </a:cubicBezTo>
                                  <a:cubicBezTo>
                                    <a:pt x="745" y="201"/>
                                    <a:pt x="735" y="144"/>
                                    <a:pt x="728" y="107"/>
                                  </a:cubicBezTo>
                                  <a:cubicBezTo>
                                    <a:pt x="727" y="107"/>
                                    <a:pt x="725" y="107"/>
                                    <a:pt x="724" y="106"/>
                                  </a:cubicBezTo>
                                  <a:cubicBezTo>
                                    <a:pt x="724" y="132"/>
                                    <a:pt x="726" y="167"/>
                                    <a:pt x="730" y="209"/>
                                  </a:cubicBezTo>
                                  <a:cubicBezTo>
                                    <a:pt x="731" y="211"/>
                                    <a:pt x="731" y="214"/>
                                    <a:pt x="731" y="216"/>
                                  </a:cubicBezTo>
                                  <a:cubicBezTo>
                                    <a:pt x="731" y="216"/>
                                    <a:pt x="731" y="216"/>
                                    <a:pt x="731" y="217"/>
                                  </a:cubicBezTo>
                                  <a:cubicBezTo>
                                    <a:pt x="732" y="226"/>
                                    <a:pt x="733" y="235"/>
                                    <a:pt x="735" y="245"/>
                                  </a:cubicBezTo>
                                  <a:cubicBezTo>
                                    <a:pt x="736" y="259"/>
                                    <a:pt x="739" y="274"/>
                                    <a:pt x="741" y="289"/>
                                  </a:cubicBezTo>
                                  <a:cubicBezTo>
                                    <a:pt x="743" y="289"/>
                                    <a:pt x="744" y="290"/>
                                    <a:pt x="746" y="291"/>
                                  </a:cubicBezTo>
                                  <a:cubicBezTo>
                                    <a:pt x="748" y="294"/>
                                    <a:pt x="748" y="299"/>
                                    <a:pt x="745" y="301"/>
                                  </a:cubicBezTo>
                                  <a:cubicBezTo>
                                    <a:pt x="744" y="302"/>
                                    <a:pt x="744" y="302"/>
                                    <a:pt x="743" y="303"/>
                                  </a:cubicBezTo>
                                  <a:cubicBezTo>
                                    <a:pt x="747" y="333"/>
                                    <a:pt x="753" y="367"/>
                                    <a:pt x="760" y="403"/>
                                  </a:cubicBezTo>
                                  <a:cubicBezTo>
                                    <a:pt x="762" y="403"/>
                                    <a:pt x="765" y="404"/>
                                    <a:pt x="766" y="406"/>
                                  </a:cubicBezTo>
                                  <a:cubicBezTo>
                                    <a:pt x="769" y="409"/>
                                    <a:pt x="769" y="413"/>
                                    <a:pt x="766" y="416"/>
                                  </a:cubicBezTo>
                                  <a:cubicBezTo>
                                    <a:pt x="763" y="419"/>
                                    <a:pt x="758" y="419"/>
                                    <a:pt x="755" y="416"/>
                                  </a:cubicBezTo>
                                  <a:cubicBezTo>
                                    <a:pt x="753" y="413"/>
                                    <a:pt x="753" y="408"/>
                                    <a:pt x="756" y="405"/>
                                  </a:cubicBezTo>
                                  <a:cubicBezTo>
                                    <a:pt x="756" y="405"/>
                                    <a:pt x="757" y="405"/>
                                    <a:pt x="757" y="404"/>
                                  </a:cubicBezTo>
                                  <a:cubicBezTo>
                                    <a:pt x="750" y="367"/>
                                    <a:pt x="745" y="334"/>
                                    <a:pt x="740" y="303"/>
                                  </a:cubicBezTo>
                                  <a:cubicBezTo>
                                    <a:pt x="738" y="303"/>
                                    <a:pt x="736" y="302"/>
                                    <a:pt x="735" y="301"/>
                                  </a:cubicBezTo>
                                  <a:cubicBezTo>
                                    <a:pt x="732" y="298"/>
                                    <a:pt x="732" y="293"/>
                                    <a:pt x="735" y="291"/>
                                  </a:cubicBezTo>
                                  <a:cubicBezTo>
                                    <a:pt x="736" y="290"/>
                                    <a:pt x="737" y="289"/>
                                    <a:pt x="738" y="289"/>
                                  </a:cubicBezTo>
                                  <a:cubicBezTo>
                                    <a:pt x="735" y="274"/>
                                    <a:pt x="733" y="259"/>
                                    <a:pt x="732" y="245"/>
                                  </a:cubicBezTo>
                                  <a:cubicBezTo>
                                    <a:pt x="730" y="235"/>
                                    <a:pt x="729" y="226"/>
                                    <a:pt x="728" y="217"/>
                                  </a:cubicBezTo>
                                  <a:cubicBezTo>
                                    <a:pt x="728" y="217"/>
                                    <a:pt x="728" y="216"/>
                                    <a:pt x="728" y="216"/>
                                  </a:cubicBezTo>
                                  <a:cubicBezTo>
                                    <a:pt x="728" y="214"/>
                                    <a:pt x="728" y="211"/>
                                    <a:pt x="727" y="209"/>
                                  </a:cubicBezTo>
                                  <a:cubicBezTo>
                                    <a:pt x="722" y="162"/>
                                    <a:pt x="720" y="126"/>
                                    <a:pt x="720" y="102"/>
                                  </a:cubicBezTo>
                                  <a:cubicBezTo>
                                    <a:pt x="719" y="100"/>
                                    <a:pt x="719" y="99"/>
                                    <a:pt x="720" y="97"/>
                                  </a:cubicBezTo>
                                  <a:cubicBezTo>
                                    <a:pt x="720" y="92"/>
                                    <a:pt x="720" y="87"/>
                                    <a:pt x="720" y="83"/>
                                  </a:cubicBezTo>
                                  <a:cubicBezTo>
                                    <a:pt x="717" y="105"/>
                                    <a:pt x="714" y="139"/>
                                    <a:pt x="713" y="184"/>
                                  </a:cubicBezTo>
                                  <a:cubicBezTo>
                                    <a:pt x="715" y="185"/>
                                    <a:pt x="717" y="185"/>
                                    <a:pt x="718" y="187"/>
                                  </a:cubicBezTo>
                                  <a:cubicBezTo>
                                    <a:pt x="721" y="190"/>
                                    <a:pt x="721" y="194"/>
                                    <a:pt x="718" y="197"/>
                                  </a:cubicBezTo>
                                  <a:cubicBezTo>
                                    <a:pt x="715" y="199"/>
                                    <a:pt x="711" y="200"/>
                                    <a:pt x="709" y="198"/>
                                  </a:cubicBezTo>
                                  <a:cubicBezTo>
                                    <a:pt x="709" y="229"/>
                                    <a:pt x="709" y="266"/>
                                    <a:pt x="712" y="310"/>
                                  </a:cubicBezTo>
                                  <a:cubicBezTo>
                                    <a:pt x="713" y="310"/>
                                    <a:pt x="715" y="311"/>
                                    <a:pt x="716" y="312"/>
                                  </a:cubicBezTo>
                                  <a:cubicBezTo>
                                    <a:pt x="719" y="315"/>
                                    <a:pt x="719" y="320"/>
                                    <a:pt x="716" y="323"/>
                                  </a:cubicBezTo>
                                  <a:cubicBezTo>
                                    <a:pt x="713" y="325"/>
                                    <a:pt x="708" y="325"/>
                                    <a:pt x="705" y="322"/>
                                  </a:cubicBezTo>
                                  <a:cubicBezTo>
                                    <a:pt x="703" y="319"/>
                                    <a:pt x="703" y="314"/>
                                    <a:pt x="706" y="312"/>
                                  </a:cubicBezTo>
                                  <a:cubicBezTo>
                                    <a:pt x="707" y="311"/>
                                    <a:pt x="708" y="310"/>
                                    <a:pt x="709" y="310"/>
                                  </a:cubicBezTo>
                                  <a:cubicBezTo>
                                    <a:pt x="706" y="264"/>
                                    <a:pt x="705" y="226"/>
                                    <a:pt x="706" y="194"/>
                                  </a:cubicBezTo>
                                  <a:cubicBezTo>
                                    <a:pt x="705" y="193"/>
                                    <a:pt x="705" y="190"/>
                                    <a:pt x="706" y="189"/>
                                  </a:cubicBezTo>
                                  <a:cubicBezTo>
                                    <a:pt x="706" y="158"/>
                                    <a:pt x="708" y="133"/>
                                    <a:pt x="709" y="115"/>
                                  </a:cubicBezTo>
                                  <a:cubicBezTo>
                                    <a:pt x="698" y="166"/>
                                    <a:pt x="683" y="253"/>
                                    <a:pt x="668" y="382"/>
                                  </a:cubicBezTo>
                                  <a:cubicBezTo>
                                    <a:pt x="669" y="382"/>
                                    <a:pt x="670" y="383"/>
                                    <a:pt x="671" y="384"/>
                                  </a:cubicBezTo>
                                  <a:cubicBezTo>
                                    <a:pt x="674" y="387"/>
                                    <a:pt x="674" y="390"/>
                                    <a:pt x="672" y="393"/>
                                  </a:cubicBezTo>
                                  <a:cubicBezTo>
                                    <a:pt x="672" y="393"/>
                                    <a:pt x="672" y="394"/>
                                    <a:pt x="672" y="394"/>
                                  </a:cubicBezTo>
                                  <a:cubicBezTo>
                                    <a:pt x="673" y="399"/>
                                    <a:pt x="649" y="481"/>
                                    <a:pt x="643" y="504"/>
                                  </a:cubicBezTo>
                                  <a:cubicBezTo>
                                    <a:pt x="659" y="504"/>
                                    <a:pt x="659" y="504"/>
                                    <a:pt x="659" y="504"/>
                                  </a:cubicBezTo>
                                  <a:cubicBezTo>
                                    <a:pt x="665" y="473"/>
                                    <a:pt x="679" y="446"/>
                                    <a:pt x="684" y="449"/>
                                  </a:cubicBezTo>
                                  <a:cubicBezTo>
                                    <a:pt x="691" y="452"/>
                                    <a:pt x="675" y="469"/>
                                    <a:pt x="663" y="504"/>
                                  </a:cubicBezTo>
                                  <a:cubicBezTo>
                                    <a:pt x="726" y="504"/>
                                    <a:pt x="726" y="504"/>
                                    <a:pt x="726" y="504"/>
                                  </a:cubicBezTo>
                                  <a:cubicBezTo>
                                    <a:pt x="739" y="464"/>
                                    <a:pt x="774" y="413"/>
                                    <a:pt x="783" y="422"/>
                                  </a:cubicBezTo>
                                  <a:cubicBezTo>
                                    <a:pt x="792" y="431"/>
                                    <a:pt x="755" y="445"/>
                                    <a:pt x="730" y="504"/>
                                  </a:cubicBezTo>
                                  <a:cubicBezTo>
                                    <a:pt x="784" y="504"/>
                                    <a:pt x="784" y="504"/>
                                    <a:pt x="784" y="504"/>
                                  </a:cubicBezTo>
                                  <a:cubicBezTo>
                                    <a:pt x="805" y="480"/>
                                    <a:pt x="838" y="457"/>
                                    <a:pt x="842" y="466"/>
                                  </a:cubicBezTo>
                                  <a:cubicBezTo>
                                    <a:pt x="845" y="474"/>
                                    <a:pt x="820" y="475"/>
                                    <a:pt x="789" y="504"/>
                                  </a:cubicBez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936" y="219"/>
                                    <a:pt x="936" y="219"/>
                                    <a:pt x="936" y="219"/>
                                  </a:cubicBezTo>
                                  <a:cubicBezTo>
                                    <a:pt x="881" y="175"/>
                                    <a:pt x="826" y="134"/>
                                    <a:pt x="786" y="104"/>
                                  </a:cubicBezTo>
                                  <a:cubicBezTo>
                                    <a:pt x="817" y="129"/>
                                    <a:pt x="857" y="162"/>
                                    <a:pt x="904" y="203"/>
                                  </a:cubicBezTo>
                                  <a:cubicBezTo>
                                    <a:pt x="907" y="200"/>
                                    <a:pt x="912" y="201"/>
                                    <a:pt x="914" y="204"/>
                                  </a:cubicBezTo>
                                  <a:cubicBezTo>
                                    <a:pt x="917" y="207"/>
                                    <a:pt x="917" y="211"/>
                                    <a:pt x="914" y="214"/>
                                  </a:cubicBezTo>
                                  <a:cubicBezTo>
                                    <a:pt x="911" y="217"/>
                                    <a:pt x="906" y="217"/>
                                    <a:pt x="903" y="214"/>
                                  </a:cubicBezTo>
                                  <a:cubicBezTo>
                                    <a:pt x="901" y="211"/>
                                    <a:pt x="901" y="208"/>
                                    <a:pt x="902" y="205"/>
                                  </a:cubicBezTo>
                                  <a:cubicBezTo>
                                    <a:pt x="848" y="159"/>
                                    <a:pt x="803" y="121"/>
                                    <a:pt x="771" y="96"/>
                                  </a:cubicBezTo>
                                  <a:cubicBezTo>
                                    <a:pt x="769" y="97"/>
                                    <a:pt x="765" y="98"/>
                                    <a:pt x="763" y="96"/>
                                  </a:cubicBezTo>
                                  <a:cubicBezTo>
                                    <a:pt x="900" y="239"/>
                                    <a:pt x="900" y="239"/>
                                    <a:pt x="900" y="239"/>
                                  </a:cubicBezTo>
                                  <a:cubicBezTo>
                                    <a:pt x="903" y="237"/>
                                    <a:pt x="907" y="237"/>
                                    <a:pt x="909" y="240"/>
                                  </a:cubicBezTo>
                                  <a:cubicBezTo>
                                    <a:pt x="912" y="243"/>
                                    <a:pt x="912" y="248"/>
                                    <a:pt x="909" y="251"/>
                                  </a:cubicBezTo>
                                  <a:cubicBezTo>
                                    <a:pt x="906" y="253"/>
                                    <a:pt x="901" y="253"/>
                                    <a:pt x="898" y="250"/>
                                  </a:cubicBezTo>
                                  <a:cubicBezTo>
                                    <a:pt x="896" y="248"/>
                                    <a:pt x="896" y="244"/>
                                    <a:pt x="898" y="241"/>
                                  </a:cubicBezTo>
                                  <a:cubicBezTo>
                                    <a:pt x="775" y="112"/>
                                    <a:pt x="775" y="112"/>
                                    <a:pt x="775" y="112"/>
                                  </a:cubicBezTo>
                                  <a:cubicBezTo>
                                    <a:pt x="775" y="115"/>
                                    <a:pt x="775" y="118"/>
                                    <a:pt x="773" y="120"/>
                                  </a:cubicBezTo>
                                  <a:cubicBezTo>
                                    <a:pt x="772" y="120"/>
                                    <a:pt x="771" y="121"/>
                                    <a:pt x="770" y="121"/>
                                  </a:cubicBezTo>
                                  <a:cubicBezTo>
                                    <a:pt x="808" y="173"/>
                                    <a:pt x="863" y="248"/>
                                    <a:pt x="921" y="321"/>
                                  </a:cubicBezTo>
                                  <a:cubicBezTo>
                                    <a:pt x="924" y="319"/>
                                    <a:pt x="928" y="320"/>
                                    <a:pt x="930" y="322"/>
                                  </a:cubicBezTo>
                                  <a:cubicBezTo>
                                    <a:pt x="933" y="325"/>
                                    <a:pt x="933" y="330"/>
                                    <a:pt x="930" y="333"/>
                                  </a:cubicBezTo>
                                  <a:cubicBezTo>
                                    <a:pt x="927" y="336"/>
                                    <a:pt x="922" y="335"/>
                                    <a:pt x="919" y="332"/>
                                  </a:cubicBezTo>
                                  <a:cubicBezTo>
                                    <a:pt x="917" y="330"/>
                                    <a:pt x="917" y="326"/>
                                    <a:pt x="919" y="323"/>
                                  </a:cubicBezTo>
                                  <a:cubicBezTo>
                                    <a:pt x="860" y="250"/>
                                    <a:pt x="804" y="174"/>
                                    <a:pt x="767" y="122"/>
                                  </a:cubicBezTo>
                                  <a:cubicBezTo>
                                    <a:pt x="765" y="121"/>
                                    <a:pt x="764" y="121"/>
                                    <a:pt x="762" y="119"/>
                                  </a:cubicBezTo>
                                  <a:cubicBezTo>
                                    <a:pt x="760" y="117"/>
                                    <a:pt x="760" y="115"/>
                                    <a:pt x="760" y="112"/>
                                  </a:cubicBezTo>
                                  <a:cubicBezTo>
                                    <a:pt x="751" y="99"/>
                                    <a:pt x="744" y="88"/>
                                    <a:pt x="737" y="79"/>
                                  </a:cubicBezTo>
                                  <a:cubicBezTo>
                                    <a:pt x="752" y="105"/>
                                    <a:pt x="780" y="151"/>
                                    <a:pt x="822" y="211"/>
                                  </a:cubicBezTo>
                                  <a:cubicBezTo>
                                    <a:pt x="825" y="210"/>
                                    <a:pt x="828" y="211"/>
                                    <a:pt x="830" y="213"/>
                                  </a:cubicBezTo>
                                  <a:cubicBezTo>
                                    <a:pt x="833" y="216"/>
                                    <a:pt x="833" y="221"/>
                                    <a:pt x="830" y="223"/>
                                  </a:cubicBezTo>
                                  <a:cubicBezTo>
                                    <a:pt x="827" y="226"/>
                                    <a:pt x="822" y="226"/>
                                    <a:pt x="819" y="223"/>
                                  </a:cubicBezTo>
                                  <a:cubicBezTo>
                                    <a:pt x="816" y="220"/>
                                    <a:pt x="817" y="216"/>
                                    <a:pt x="819" y="213"/>
                                  </a:cubicBezTo>
                                  <a:cubicBezTo>
                                    <a:pt x="777" y="153"/>
                                    <a:pt x="750" y="107"/>
                                    <a:pt x="735" y="81"/>
                                  </a:cubicBezTo>
                                  <a:cubicBezTo>
                                    <a:pt x="753" y="122"/>
                                    <a:pt x="794" y="209"/>
                                    <a:pt x="865" y="329"/>
                                  </a:cubicBezTo>
                                  <a:cubicBezTo>
                                    <a:pt x="868" y="328"/>
                                    <a:pt x="871" y="329"/>
                                    <a:pt x="873" y="331"/>
                                  </a:cubicBezTo>
                                  <a:cubicBezTo>
                                    <a:pt x="876" y="334"/>
                                    <a:pt x="876" y="338"/>
                                    <a:pt x="873" y="341"/>
                                  </a:cubicBezTo>
                                  <a:cubicBezTo>
                                    <a:pt x="870" y="344"/>
                                    <a:pt x="865" y="344"/>
                                    <a:pt x="862" y="341"/>
                                  </a:cubicBezTo>
                                  <a:cubicBezTo>
                                    <a:pt x="859" y="338"/>
                                    <a:pt x="860" y="333"/>
                                    <a:pt x="863" y="330"/>
                                  </a:cubicBezTo>
                                  <a:cubicBezTo>
                                    <a:pt x="863" y="330"/>
                                    <a:pt x="863" y="330"/>
                                    <a:pt x="863" y="330"/>
                                  </a:cubicBezTo>
                                  <a:close/>
                                  <a:moveTo>
                                    <a:pt x="707" y="328"/>
                                  </a:moveTo>
                                  <a:cubicBezTo>
                                    <a:pt x="709" y="327"/>
                                    <a:pt x="714" y="328"/>
                                    <a:pt x="715" y="330"/>
                                  </a:cubicBezTo>
                                  <a:cubicBezTo>
                                    <a:pt x="716" y="334"/>
                                    <a:pt x="692" y="402"/>
                                    <a:pt x="692" y="402"/>
                                  </a:cubicBezTo>
                                  <a:cubicBezTo>
                                    <a:pt x="692" y="402"/>
                                    <a:pt x="706" y="331"/>
                                    <a:pt x="707" y="328"/>
                                  </a:cubicBezTo>
                                  <a:close/>
                                  <a:moveTo>
                                    <a:pt x="708" y="439"/>
                                  </a:moveTo>
                                  <a:cubicBezTo>
                                    <a:pt x="714" y="402"/>
                                    <a:pt x="741" y="365"/>
                                    <a:pt x="747" y="369"/>
                                  </a:cubicBezTo>
                                  <a:cubicBezTo>
                                    <a:pt x="754" y="373"/>
                                    <a:pt x="727" y="392"/>
                                    <a:pt x="708" y="439"/>
                                  </a:cubicBezTo>
                                  <a:close/>
                                  <a:moveTo>
                                    <a:pt x="771" y="486"/>
                                  </a:moveTo>
                                  <a:cubicBezTo>
                                    <a:pt x="777" y="445"/>
                                    <a:pt x="836" y="369"/>
                                    <a:pt x="846" y="380"/>
                                  </a:cubicBezTo>
                                  <a:cubicBezTo>
                                    <a:pt x="856" y="391"/>
                                    <a:pt x="804" y="406"/>
                                    <a:pt x="771" y="486"/>
                                  </a:cubicBezTo>
                                  <a:close/>
                                  <a:moveTo>
                                    <a:pt x="743" y="8"/>
                                  </a:moveTo>
                                  <a:cubicBezTo>
                                    <a:pt x="743" y="8"/>
                                    <a:pt x="743" y="8"/>
                                    <a:pt x="744" y="8"/>
                                  </a:cubicBezTo>
                                  <a:cubicBezTo>
                                    <a:pt x="742" y="10"/>
                                    <a:pt x="741" y="13"/>
                                    <a:pt x="740" y="15"/>
                                  </a:cubicBezTo>
                                  <a:lnTo>
                                    <a:pt x="743" y="8"/>
                                  </a:lnTo>
                                  <a:close/>
                                  <a:moveTo>
                                    <a:pt x="730" y="2"/>
                                  </a:move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lnTo>
                                    <a:pt x="730" y="2"/>
                                  </a:lnTo>
                                  <a:close/>
                                  <a:moveTo>
                                    <a:pt x="747" y="0"/>
                                  </a:moveTo>
                                  <a:cubicBezTo>
                                    <a:pt x="748" y="0"/>
                                    <a:pt x="748" y="0"/>
                                    <a:pt x="748" y="0"/>
                                  </a:cubicBezTo>
                                  <a:cubicBezTo>
                                    <a:pt x="747" y="0"/>
                                    <a:pt x="747" y="1"/>
                                    <a:pt x="747" y="1"/>
                                  </a:cubicBezTo>
                                  <a:cubicBezTo>
                                    <a:pt x="747" y="1"/>
                                    <a:pt x="747" y="0"/>
                                    <a:pt x="747" y="0"/>
                                  </a:cubicBezTo>
                                  <a:close/>
                                  <a:moveTo>
                                    <a:pt x="739" y="25"/>
                                  </a:moveTo>
                                  <a:cubicBezTo>
                                    <a:pt x="742" y="17"/>
                                    <a:pt x="746" y="9"/>
                                    <a:pt x="751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lnTo>
                                    <a:pt x="739" y="25"/>
                                  </a:lnTo>
                                  <a:close/>
                                  <a:moveTo>
                                    <a:pt x="770" y="38"/>
                                  </a:moveTo>
                                  <a:cubicBezTo>
                                    <a:pt x="798" y="28"/>
                                    <a:pt x="836" y="14"/>
                                    <a:pt x="882" y="0"/>
                                  </a:cubicBezTo>
                                  <a:cubicBezTo>
                                    <a:pt x="934" y="0"/>
                                    <a:pt x="934" y="0"/>
                                    <a:pt x="934" y="0"/>
                                  </a:cubicBezTo>
                                  <a:cubicBezTo>
                                    <a:pt x="934" y="1"/>
                                    <a:pt x="933" y="2"/>
                                    <a:pt x="933" y="3"/>
                                  </a:cubicBezTo>
                                  <a:cubicBezTo>
                                    <a:pt x="909" y="6"/>
                                    <a:pt x="885" y="10"/>
                                    <a:pt x="862" y="15"/>
                                  </a:cubicBezTo>
                                  <a:cubicBezTo>
                                    <a:pt x="861" y="15"/>
                                    <a:pt x="861" y="14"/>
                                    <a:pt x="861" y="14"/>
                                  </a:cubicBezTo>
                                  <a:cubicBezTo>
                                    <a:pt x="858" y="11"/>
                                    <a:pt x="853" y="11"/>
                                    <a:pt x="850" y="14"/>
                                  </a:cubicBezTo>
                                  <a:cubicBezTo>
                                    <a:pt x="849" y="15"/>
                                    <a:pt x="848" y="17"/>
                                    <a:pt x="848" y="19"/>
                                  </a:cubicBezTo>
                                  <a:cubicBezTo>
                                    <a:pt x="839" y="20"/>
                                    <a:pt x="831" y="22"/>
                                    <a:pt x="823" y="24"/>
                                  </a:cubicBezTo>
                                  <a:cubicBezTo>
                                    <a:pt x="803" y="29"/>
                                    <a:pt x="785" y="34"/>
                                    <a:pt x="770" y="38"/>
                                  </a:cubicBezTo>
                                  <a:cubicBezTo>
                                    <a:pt x="770" y="38"/>
                                    <a:pt x="770" y="38"/>
                                    <a:pt x="770" y="38"/>
                                  </a:cubicBezTo>
                                  <a:close/>
                                  <a:moveTo>
                                    <a:pt x="844" y="0"/>
                                  </a:moveTo>
                                  <a:cubicBezTo>
                                    <a:pt x="872" y="0"/>
                                    <a:pt x="872" y="0"/>
                                    <a:pt x="872" y="0"/>
                                  </a:cubicBezTo>
                                  <a:cubicBezTo>
                                    <a:pt x="831" y="13"/>
                                    <a:pt x="796" y="25"/>
                                    <a:pt x="770" y="35"/>
                                  </a:cubicBezTo>
                                  <a:cubicBezTo>
                                    <a:pt x="770" y="34"/>
                                    <a:pt x="770" y="34"/>
                                    <a:pt x="770" y="33"/>
                                  </a:cubicBezTo>
                                  <a:cubicBezTo>
                                    <a:pt x="790" y="24"/>
                                    <a:pt x="816" y="12"/>
                                    <a:pt x="844" y="0"/>
                                  </a:cubicBezTo>
                                  <a:close/>
                                  <a:moveTo>
                                    <a:pt x="762" y="109"/>
                                  </a:moveTo>
                                  <a:cubicBezTo>
                                    <a:pt x="762" y="109"/>
                                    <a:pt x="761" y="108"/>
                                    <a:pt x="761" y="107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lose/>
                                  <a:moveTo>
                                    <a:pt x="746" y="25"/>
                                  </a:moveTo>
                                  <a:cubicBezTo>
                                    <a:pt x="763" y="1"/>
                                    <a:pt x="763" y="1"/>
                                    <a:pt x="763" y="1"/>
                                  </a:cubicBezTo>
                                  <a:cubicBezTo>
                                    <a:pt x="764" y="1"/>
                                    <a:pt x="765" y="0"/>
                                    <a:pt x="766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60" y="9"/>
                                    <a:pt x="752" y="18"/>
                                    <a:pt x="746" y="25"/>
                                  </a:cubicBezTo>
                                  <a:close/>
                                  <a:moveTo>
                                    <a:pt x="765" y="108"/>
                                  </a:moveTo>
                                  <a:cubicBezTo>
                                    <a:pt x="742" y="78"/>
                                    <a:pt x="742" y="78"/>
                                    <a:pt x="742" y="78"/>
                                  </a:cubicBezTo>
                                  <a:cubicBezTo>
                                    <a:pt x="770" y="107"/>
                                    <a:pt x="770" y="107"/>
                                    <a:pt x="770" y="107"/>
                                  </a:cubicBezTo>
                                  <a:cubicBezTo>
                                    <a:pt x="768" y="107"/>
                                    <a:pt x="766" y="107"/>
                                    <a:pt x="765" y="108"/>
                                  </a:cubicBezTo>
                                  <a:close/>
                                  <a:moveTo>
                                    <a:pt x="752" y="71"/>
                                  </a:moveTo>
                                  <a:cubicBezTo>
                                    <a:pt x="765" y="78"/>
                                    <a:pt x="782" y="87"/>
                                    <a:pt x="804" y="98"/>
                                  </a:cubicBezTo>
                                  <a:cubicBezTo>
                                    <a:pt x="804" y="100"/>
                                    <a:pt x="804" y="101"/>
                                    <a:pt x="805" y="102"/>
                                  </a:cubicBezTo>
                                  <a:cubicBezTo>
                                    <a:pt x="808" y="105"/>
                                    <a:pt x="811" y="105"/>
                                    <a:pt x="814" y="104"/>
                                  </a:cubicBezTo>
                                  <a:cubicBezTo>
                                    <a:pt x="846" y="121"/>
                                    <a:pt x="887" y="144"/>
                                    <a:pt x="936" y="172"/>
                                  </a:cubicBezTo>
                                  <a:cubicBezTo>
                                    <a:pt x="936" y="215"/>
                                    <a:pt x="936" y="215"/>
                                    <a:pt x="936" y="215"/>
                                  </a:cubicBezTo>
                                  <a:cubicBezTo>
                                    <a:pt x="875" y="167"/>
                                    <a:pt x="815" y="122"/>
                                    <a:pt x="774" y="91"/>
                                  </a:cubicBezTo>
                                  <a:cubicBezTo>
                                    <a:pt x="774" y="91"/>
                                    <a:pt x="774" y="90"/>
                                    <a:pt x="774" y="89"/>
                                  </a:cubicBezTo>
                                  <a:cubicBezTo>
                                    <a:pt x="806" y="109"/>
                                    <a:pt x="851" y="138"/>
                                    <a:pt x="905" y="174"/>
                                  </a:cubicBezTo>
                                  <a:cubicBezTo>
                                    <a:pt x="904" y="177"/>
                                    <a:pt x="905" y="180"/>
                                    <a:pt x="907" y="182"/>
                                  </a:cubicBezTo>
                                  <a:cubicBezTo>
                                    <a:pt x="909" y="185"/>
                                    <a:pt x="914" y="185"/>
                                    <a:pt x="917" y="182"/>
                                  </a:cubicBezTo>
                                  <a:cubicBezTo>
                                    <a:pt x="920" y="179"/>
                                    <a:pt x="920" y="175"/>
                                    <a:pt x="917" y="172"/>
                                  </a:cubicBezTo>
                                  <a:cubicBezTo>
                                    <a:pt x="915" y="169"/>
                                    <a:pt x="910" y="169"/>
                                    <a:pt x="907" y="171"/>
                                  </a:cubicBezTo>
                                  <a:cubicBezTo>
                                    <a:pt x="907" y="171"/>
                                    <a:pt x="907" y="172"/>
                                    <a:pt x="907" y="172"/>
                                  </a:cubicBezTo>
                                  <a:cubicBezTo>
                                    <a:pt x="837" y="125"/>
                                    <a:pt x="783" y="90"/>
                                    <a:pt x="752" y="71"/>
                                  </a:cubicBezTo>
                                  <a:close/>
                                  <a:moveTo>
                                    <a:pt x="737" y="68"/>
                                  </a:moveTo>
                                  <a:cubicBezTo>
                                    <a:pt x="743" y="73"/>
                                    <a:pt x="751" y="79"/>
                                    <a:pt x="760" y="87"/>
                                  </a:cubicBezTo>
                                  <a:cubicBezTo>
                                    <a:pt x="759" y="89"/>
                                    <a:pt x="760" y="91"/>
                                    <a:pt x="761" y="93"/>
                                  </a:cubicBezTo>
                                  <a:lnTo>
                                    <a:pt x="737" y="68"/>
                                  </a:lnTo>
                                  <a:close/>
                                  <a:moveTo>
                                    <a:pt x="757" y="79"/>
                                  </a:moveTo>
                                  <a:cubicBezTo>
                                    <a:pt x="756" y="78"/>
                                    <a:pt x="755" y="77"/>
                                    <a:pt x="754" y="76"/>
                                  </a:cubicBezTo>
                                  <a:cubicBezTo>
                                    <a:pt x="757" y="78"/>
                                    <a:pt x="761" y="80"/>
                                    <a:pt x="765" y="83"/>
                                  </a:cubicBezTo>
                                  <a:cubicBezTo>
                                    <a:pt x="764" y="83"/>
                                    <a:pt x="764" y="83"/>
                                    <a:pt x="763" y="83"/>
                                  </a:cubicBezTo>
                                  <a:cubicBezTo>
                                    <a:pt x="761" y="82"/>
                                    <a:pt x="759" y="80"/>
                                    <a:pt x="757" y="79"/>
                                  </a:cubicBezTo>
                                  <a:close/>
                                  <a:moveTo>
                                    <a:pt x="936" y="16"/>
                                  </a:moveTo>
                                  <a:cubicBezTo>
                                    <a:pt x="918" y="19"/>
                                    <a:pt x="900" y="22"/>
                                    <a:pt x="883" y="24"/>
                                  </a:cubicBezTo>
                                  <a:cubicBezTo>
                                    <a:pt x="875" y="25"/>
                                    <a:pt x="866" y="25"/>
                                    <a:pt x="858" y="26"/>
                                  </a:cubicBezTo>
                                  <a:cubicBezTo>
                                    <a:pt x="859" y="26"/>
                                    <a:pt x="859" y="25"/>
                                    <a:pt x="860" y="24"/>
                                  </a:cubicBezTo>
                                  <a:cubicBezTo>
                                    <a:pt x="862" y="23"/>
                                    <a:pt x="863" y="21"/>
                                    <a:pt x="862" y="18"/>
                                  </a:cubicBezTo>
                                  <a:cubicBezTo>
                                    <a:pt x="885" y="13"/>
                                    <a:pt x="910" y="9"/>
                                    <a:pt x="934" y="6"/>
                                  </a:cubicBezTo>
                                  <a:cubicBezTo>
                                    <a:pt x="934" y="6"/>
                                    <a:pt x="935" y="7"/>
                                    <a:pt x="935" y="8"/>
                                  </a:cubicBezTo>
                                  <a:cubicBezTo>
                                    <a:pt x="935" y="8"/>
                                    <a:pt x="936" y="8"/>
                                    <a:pt x="936" y="8"/>
                                  </a:cubicBezTo>
                                  <a:lnTo>
                                    <a:pt x="936" y="16"/>
                                  </a:lnTo>
                                  <a:close/>
                                  <a:moveTo>
                                    <a:pt x="770" y="77"/>
                                  </a:moveTo>
                                  <a:cubicBezTo>
                                    <a:pt x="770" y="77"/>
                                    <a:pt x="770" y="78"/>
                                    <a:pt x="771" y="78"/>
                                  </a:cubicBezTo>
                                  <a:cubicBezTo>
                                    <a:pt x="777" y="81"/>
                                    <a:pt x="783" y="84"/>
                                    <a:pt x="790" y="88"/>
                                  </a:cubicBezTo>
                                  <a:cubicBezTo>
                                    <a:pt x="783" y="84"/>
                                    <a:pt x="776" y="81"/>
                                    <a:pt x="770" y="77"/>
                                  </a:cubicBezTo>
                                  <a:close/>
                                  <a:moveTo>
                                    <a:pt x="883" y="124"/>
                                  </a:moveTo>
                                  <a:cubicBezTo>
                                    <a:pt x="936" y="146"/>
                                    <a:pt x="936" y="146"/>
                                    <a:pt x="936" y="146"/>
                                  </a:cubicBezTo>
                                  <a:cubicBezTo>
                                    <a:pt x="936" y="148"/>
                                    <a:pt x="936" y="148"/>
                                    <a:pt x="936" y="148"/>
                                  </a:cubicBezTo>
                                  <a:cubicBezTo>
                                    <a:pt x="917" y="140"/>
                                    <a:pt x="900" y="132"/>
                                    <a:pt x="883" y="124"/>
                                  </a:cubicBezTo>
                                  <a:close/>
                                  <a:moveTo>
                                    <a:pt x="753" y="66"/>
                                  </a:moveTo>
                                  <a:cubicBezTo>
                                    <a:pt x="936" y="120"/>
                                    <a:pt x="936" y="120"/>
                                    <a:pt x="936" y="120"/>
                                  </a:cubicBezTo>
                                  <a:cubicBezTo>
                                    <a:pt x="936" y="143"/>
                                    <a:pt x="936" y="143"/>
                                    <a:pt x="936" y="143"/>
                                  </a:cubicBezTo>
                                  <a:cubicBezTo>
                                    <a:pt x="817" y="93"/>
                                    <a:pt x="817" y="93"/>
                                    <a:pt x="817" y="93"/>
                                  </a:cubicBezTo>
                                  <a:cubicBezTo>
                                    <a:pt x="817" y="93"/>
                                    <a:pt x="817" y="92"/>
                                    <a:pt x="816" y="92"/>
                                  </a:cubicBezTo>
                                  <a:cubicBezTo>
                                    <a:pt x="814" y="90"/>
                                    <a:pt x="811" y="89"/>
                                    <a:pt x="809" y="90"/>
                                  </a:cubicBezTo>
                                  <a:cubicBezTo>
                                    <a:pt x="767" y="73"/>
                                    <a:pt x="767" y="73"/>
                                    <a:pt x="767" y="73"/>
                                  </a:cubicBezTo>
                                  <a:cubicBezTo>
                                    <a:pt x="762" y="70"/>
                                    <a:pt x="758" y="68"/>
                                    <a:pt x="753" y="66"/>
                                  </a:cubicBezTo>
                                  <a:close/>
                                  <a:moveTo>
                                    <a:pt x="818" y="98"/>
                                  </a:moveTo>
                                  <a:cubicBezTo>
                                    <a:pt x="850" y="112"/>
                                    <a:pt x="889" y="130"/>
                                    <a:pt x="936" y="151"/>
                                  </a:cubicBezTo>
                                  <a:cubicBezTo>
                                    <a:pt x="936" y="169"/>
                                    <a:pt x="936" y="169"/>
                                    <a:pt x="936" y="169"/>
                                  </a:cubicBezTo>
                                  <a:cubicBezTo>
                                    <a:pt x="888" y="141"/>
                                    <a:pt x="848" y="119"/>
                                    <a:pt x="816" y="102"/>
                                  </a:cubicBezTo>
                                  <a:cubicBezTo>
                                    <a:pt x="817" y="101"/>
                                    <a:pt x="818" y="100"/>
                                    <a:pt x="818" y="98"/>
                                  </a:cubicBezTo>
                                  <a:close/>
                                  <a:moveTo>
                                    <a:pt x="805" y="93"/>
                                  </a:moveTo>
                                  <a:cubicBezTo>
                                    <a:pt x="804" y="92"/>
                                    <a:pt x="804" y="92"/>
                                    <a:pt x="804" y="92"/>
                                  </a:cubicBezTo>
                                  <a:cubicBezTo>
                                    <a:pt x="804" y="92"/>
                                    <a:pt x="805" y="92"/>
                                    <a:pt x="805" y="93"/>
                                  </a:cubicBezTo>
                                  <a:cubicBezTo>
                                    <a:pt x="805" y="93"/>
                                    <a:pt x="805" y="93"/>
                                    <a:pt x="805" y="93"/>
                                  </a:cubicBezTo>
                                  <a:close/>
                                  <a:moveTo>
                                    <a:pt x="772" y="0"/>
                                  </a:moveTo>
                                  <a:cubicBezTo>
                                    <a:pt x="784" y="0"/>
                                    <a:pt x="784" y="0"/>
                                    <a:pt x="784" y="0"/>
                                  </a:cubicBezTo>
                                  <a:cubicBezTo>
                                    <a:pt x="764" y="17"/>
                                    <a:pt x="746" y="32"/>
                                    <a:pt x="735" y="42"/>
                                  </a:cubicBezTo>
                                  <a:cubicBezTo>
                                    <a:pt x="743" y="32"/>
                                    <a:pt x="756" y="18"/>
                                    <a:pt x="772" y="0"/>
                                  </a:cubicBezTo>
                                  <a:close/>
                                  <a:moveTo>
                                    <a:pt x="52" y="54"/>
                                  </a:moveTo>
                                  <a:cubicBezTo>
                                    <a:pt x="33" y="69"/>
                                    <a:pt x="15" y="82"/>
                                    <a:pt x="0" y="95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15" y="80"/>
                                    <a:pt x="32" y="67"/>
                                    <a:pt x="52" y="54"/>
                                  </a:cubicBezTo>
                                  <a:close/>
                                  <a:moveTo>
                                    <a:pt x="0" y="55"/>
                                  </a:moveTo>
                                  <a:cubicBezTo>
                                    <a:pt x="13" y="37"/>
                                    <a:pt x="28" y="19"/>
                                    <a:pt x="43" y="0"/>
                                  </a:cubicBezTo>
                                  <a:cubicBezTo>
                                    <a:pt x="63" y="0"/>
                                    <a:pt x="63" y="0"/>
                                    <a:pt x="63" y="0"/>
                                  </a:cubicBezTo>
                                  <a:cubicBezTo>
                                    <a:pt x="39" y="24"/>
                                    <a:pt x="18" y="46"/>
                                    <a:pt x="0" y="67"/>
                                  </a:cubicBez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14" y="67"/>
                                  </a:moveTo>
                                  <a:cubicBezTo>
                                    <a:pt x="9" y="71"/>
                                    <a:pt x="4" y="75"/>
                                    <a:pt x="0" y="80"/>
                                  </a:cubicBezTo>
                                  <a:cubicBezTo>
                                    <a:pt x="0" y="72"/>
                                    <a:pt x="0" y="72"/>
                                    <a:pt x="0" y="72"/>
                                  </a:cubicBezTo>
                                  <a:cubicBezTo>
                                    <a:pt x="19" y="51"/>
                                    <a:pt x="42" y="26"/>
                                    <a:pt x="68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ubicBezTo>
                                    <a:pt x="64" y="22"/>
                                    <a:pt x="38" y="45"/>
                                    <a:pt x="14" y="67"/>
                                  </a:cubicBezTo>
                                  <a:close/>
                                  <a:moveTo>
                                    <a:pt x="11" y="34"/>
                                  </a:moveTo>
                                  <a:cubicBezTo>
                                    <a:pt x="19" y="23"/>
                                    <a:pt x="29" y="11"/>
                                    <a:pt x="38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29" y="11"/>
                                    <a:pt x="20" y="23"/>
                                    <a:pt x="11" y="34"/>
                                  </a:cubicBezTo>
                                  <a:close/>
                                  <a:moveTo>
                                    <a:pt x="99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09" y="9"/>
                                    <a:pt x="97" y="19"/>
                                    <a:pt x="84" y="28"/>
                                  </a:cubicBezTo>
                                  <a:cubicBezTo>
                                    <a:pt x="50" y="49"/>
                                    <a:pt x="22" y="69"/>
                                    <a:pt x="0" y="86"/>
                                  </a:cubicBezTo>
                                  <a:cubicBezTo>
                                    <a:pt x="0" y="86"/>
                                    <a:pt x="0" y="86"/>
                                    <a:pt x="0" y="86"/>
                                  </a:cubicBezTo>
                                  <a:cubicBezTo>
                                    <a:pt x="5" y="80"/>
                                    <a:pt x="11" y="75"/>
                                    <a:pt x="17" y="69"/>
                                  </a:cubicBezTo>
                                  <a:cubicBezTo>
                                    <a:pt x="27" y="61"/>
                                    <a:pt x="37" y="52"/>
                                    <a:pt x="49" y="43"/>
                                  </a:cubicBezTo>
                                  <a:cubicBezTo>
                                    <a:pt x="48" y="42"/>
                                    <a:pt x="48" y="42"/>
                                    <a:pt x="48" y="42"/>
                                  </a:cubicBezTo>
                                  <a:cubicBezTo>
                                    <a:pt x="64" y="28"/>
                                    <a:pt x="81" y="14"/>
                                    <a:pt x="99" y="0"/>
                                  </a:cubicBezTo>
                                  <a:close/>
                                  <a:moveTo>
                                    <a:pt x="111" y="13"/>
                                  </a:moveTo>
                                  <a:cubicBezTo>
                                    <a:pt x="117" y="9"/>
                                    <a:pt x="123" y="4"/>
                                    <a:pt x="129" y="0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128" y="4"/>
                                    <a:pt x="119" y="9"/>
                                    <a:pt x="111" y="13"/>
                                  </a:cubicBezTo>
                                  <a:close/>
                                  <a:moveTo>
                                    <a:pt x="16" y="161"/>
                                  </a:moveTo>
                                  <a:cubicBezTo>
                                    <a:pt x="10" y="161"/>
                                    <a:pt x="5" y="161"/>
                                    <a:pt x="0" y="161"/>
                                  </a:cubicBezTo>
                                  <a:cubicBezTo>
                                    <a:pt x="0" y="161"/>
                                    <a:pt x="0" y="161"/>
                                    <a:pt x="0" y="161"/>
                                  </a:cubicBezTo>
                                  <a:cubicBezTo>
                                    <a:pt x="5" y="161"/>
                                    <a:pt x="10" y="161"/>
                                    <a:pt x="16" y="161"/>
                                  </a:cubicBezTo>
                                  <a:close/>
                                  <a:moveTo>
                                    <a:pt x="642" y="504"/>
                                  </a:moveTo>
                                  <a:cubicBezTo>
                                    <a:pt x="646" y="484"/>
                                    <a:pt x="660" y="415"/>
                                    <a:pt x="664" y="396"/>
                                  </a:cubicBezTo>
                                  <a:cubicBezTo>
                                    <a:pt x="663" y="396"/>
                                    <a:pt x="661" y="395"/>
                                    <a:pt x="660" y="394"/>
                                  </a:cubicBezTo>
                                  <a:cubicBezTo>
                                    <a:pt x="658" y="391"/>
                                    <a:pt x="658" y="387"/>
                                    <a:pt x="661" y="384"/>
                                  </a:cubicBezTo>
                                  <a:cubicBezTo>
                                    <a:pt x="662" y="383"/>
                                    <a:pt x="663" y="382"/>
                                    <a:pt x="665" y="382"/>
                                  </a:cubicBezTo>
                                  <a:cubicBezTo>
                                    <a:pt x="681" y="241"/>
                                    <a:pt x="698" y="150"/>
                                    <a:pt x="709" y="101"/>
                                  </a:cubicBezTo>
                                  <a:cubicBezTo>
                                    <a:pt x="700" y="133"/>
                                    <a:pt x="688" y="180"/>
                                    <a:pt x="678" y="236"/>
                                  </a:cubicBezTo>
                                  <a:cubicBezTo>
                                    <a:pt x="679" y="236"/>
                                    <a:pt x="680" y="237"/>
                                    <a:pt x="681" y="237"/>
                                  </a:cubicBezTo>
                                  <a:cubicBezTo>
                                    <a:pt x="684" y="240"/>
                                    <a:pt x="684" y="245"/>
                                    <a:pt x="681" y="248"/>
                                  </a:cubicBezTo>
                                  <a:cubicBezTo>
                                    <a:pt x="678" y="251"/>
                                    <a:pt x="673" y="250"/>
                                    <a:pt x="670" y="247"/>
                                  </a:cubicBezTo>
                                  <a:cubicBezTo>
                                    <a:pt x="668" y="244"/>
                                    <a:pt x="668" y="240"/>
                                    <a:pt x="671" y="237"/>
                                  </a:cubicBezTo>
                                  <a:cubicBezTo>
                                    <a:pt x="672" y="236"/>
                                    <a:pt x="674" y="235"/>
                                    <a:pt x="676" y="235"/>
                                  </a:cubicBezTo>
                                  <a:cubicBezTo>
                                    <a:pt x="686" y="174"/>
                                    <a:pt x="700" y="122"/>
                                    <a:pt x="710" y="90"/>
                                  </a:cubicBezTo>
                                  <a:cubicBezTo>
                                    <a:pt x="692" y="133"/>
                                    <a:pt x="661" y="218"/>
                                    <a:pt x="624" y="348"/>
                                  </a:cubicBezTo>
                                  <a:cubicBezTo>
                                    <a:pt x="625" y="348"/>
                                    <a:pt x="625" y="349"/>
                                    <a:pt x="626" y="349"/>
                                  </a:cubicBezTo>
                                  <a:cubicBezTo>
                                    <a:pt x="629" y="352"/>
                                    <a:pt x="628" y="357"/>
                                    <a:pt x="625" y="360"/>
                                  </a:cubicBezTo>
                                  <a:cubicBezTo>
                                    <a:pt x="622" y="363"/>
                                    <a:pt x="618" y="362"/>
                                    <a:pt x="615" y="359"/>
                                  </a:cubicBezTo>
                                  <a:cubicBezTo>
                                    <a:pt x="612" y="356"/>
                                    <a:pt x="612" y="352"/>
                                    <a:pt x="615" y="349"/>
                                  </a:cubicBezTo>
                                  <a:cubicBezTo>
                                    <a:pt x="617" y="348"/>
                                    <a:pt x="619" y="347"/>
                                    <a:pt x="621" y="347"/>
                                  </a:cubicBezTo>
                                  <a:cubicBezTo>
                                    <a:pt x="659" y="214"/>
                                    <a:pt x="691" y="129"/>
                                    <a:pt x="708" y="86"/>
                                  </a:cubicBezTo>
                                  <a:cubicBezTo>
                                    <a:pt x="707" y="86"/>
                                    <a:pt x="707" y="86"/>
                                    <a:pt x="707" y="85"/>
                                  </a:cubicBezTo>
                                  <a:cubicBezTo>
                                    <a:pt x="688" y="119"/>
                                    <a:pt x="656" y="182"/>
                                    <a:pt x="617" y="284"/>
                                  </a:cubicBezTo>
                                  <a:cubicBezTo>
                                    <a:pt x="617" y="284"/>
                                    <a:pt x="618" y="284"/>
                                    <a:pt x="618" y="285"/>
                                  </a:cubicBezTo>
                                  <a:cubicBezTo>
                                    <a:pt x="621" y="288"/>
                                    <a:pt x="621" y="293"/>
                                    <a:pt x="618" y="295"/>
                                  </a:cubicBezTo>
                                  <a:cubicBezTo>
                                    <a:pt x="615" y="298"/>
                                    <a:pt x="610" y="298"/>
                                    <a:pt x="607" y="295"/>
                                  </a:cubicBezTo>
                                  <a:cubicBezTo>
                                    <a:pt x="604" y="292"/>
                                    <a:pt x="605" y="287"/>
                                    <a:pt x="608" y="284"/>
                                  </a:cubicBezTo>
                                  <a:cubicBezTo>
                                    <a:pt x="609" y="283"/>
                                    <a:pt x="612" y="282"/>
                                    <a:pt x="614" y="283"/>
                                  </a:cubicBezTo>
                                  <a:cubicBezTo>
                                    <a:pt x="637" y="224"/>
                                    <a:pt x="658" y="177"/>
                                    <a:pt x="674" y="142"/>
                                  </a:cubicBezTo>
                                  <a:cubicBezTo>
                                    <a:pt x="650" y="188"/>
                                    <a:pt x="619" y="251"/>
                                    <a:pt x="588" y="327"/>
                                  </a:cubicBezTo>
                                  <a:cubicBezTo>
                                    <a:pt x="588" y="327"/>
                                    <a:pt x="589" y="328"/>
                                    <a:pt x="590" y="328"/>
                                  </a:cubicBezTo>
                                  <a:cubicBezTo>
                                    <a:pt x="592" y="331"/>
                                    <a:pt x="592" y="336"/>
                                    <a:pt x="589" y="339"/>
                                  </a:cubicBezTo>
                                  <a:cubicBezTo>
                                    <a:pt x="586" y="342"/>
                                    <a:pt x="582" y="341"/>
                                    <a:pt x="579" y="338"/>
                                  </a:cubicBezTo>
                                  <a:cubicBezTo>
                                    <a:pt x="576" y="335"/>
                                    <a:pt x="576" y="331"/>
                                    <a:pt x="579" y="328"/>
                                  </a:cubicBezTo>
                                  <a:cubicBezTo>
                                    <a:pt x="581" y="327"/>
                                    <a:pt x="583" y="326"/>
                                    <a:pt x="585" y="326"/>
                                  </a:cubicBezTo>
                                  <a:cubicBezTo>
                                    <a:pt x="626" y="226"/>
                                    <a:pt x="666" y="150"/>
                                    <a:pt x="692" y="104"/>
                                  </a:cubicBezTo>
                                  <a:cubicBezTo>
                                    <a:pt x="662" y="150"/>
                                    <a:pt x="615" y="224"/>
                                    <a:pt x="564" y="314"/>
                                  </a:cubicBezTo>
                                  <a:cubicBezTo>
                                    <a:pt x="564" y="344"/>
                                    <a:pt x="564" y="381"/>
                                    <a:pt x="564" y="381"/>
                                  </a:cubicBezTo>
                                  <a:cubicBezTo>
                                    <a:pt x="564" y="381"/>
                                    <a:pt x="561" y="351"/>
                                    <a:pt x="559" y="323"/>
                                  </a:cubicBezTo>
                                  <a:cubicBezTo>
                                    <a:pt x="556" y="329"/>
                                    <a:pt x="552" y="335"/>
                                    <a:pt x="549" y="340"/>
                                  </a:cubicBezTo>
                                  <a:cubicBezTo>
                                    <a:pt x="549" y="341"/>
                                    <a:pt x="550" y="341"/>
                                    <a:pt x="550" y="341"/>
                                  </a:cubicBezTo>
                                  <a:cubicBezTo>
                                    <a:pt x="553" y="344"/>
                                    <a:pt x="552" y="349"/>
                                    <a:pt x="549" y="352"/>
                                  </a:cubicBezTo>
                                  <a:cubicBezTo>
                                    <a:pt x="547" y="354"/>
                                    <a:pt x="544" y="354"/>
                                    <a:pt x="541" y="353"/>
                                  </a:cubicBezTo>
                                  <a:cubicBezTo>
                                    <a:pt x="545" y="373"/>
                                    <a:pt x="547" y="395"/>
                                    <a:pt x="545" y="404"/>
                                  </a:cubicBezTo>
                                  <a:cubicBezTo>
                                    <a:pt x="542" y="361"/>
                                    <a:pt x="516" y="312"/>
                                    <a:pt x="526" y="309"/>
                                  </a:cubicBezTo>
                                  <a:cubicBezTo>
                                    <a:pt x="531" y="308"/>
                                    <a:pt x="535" y="323"/>
                                    <a:pt x="539" y="341"/>
                                  </a:cubicBezTo>
                                  <a:cubicBezTo>
                                    <a:pt x="539" y="341"/>
                                    <a:pt x="539" y="341"/>
                                    <a:pt x="539" y="341"/>
                                  </a:cubicBezTo>
                                  <a:cubicBezTo>
                                    <a:pt x="541" y="339"/>
                                    <a:pt x="544" y="338"/>
                                    <a:pt x="547" y="339"/>
                                  </a:cubicBezTo>
                                  <a:cubicBezTo>
                                    <a:pt x="551" y="332"/>
                                    <a:pt x="554" y="325"/>
                                    <a:pt x="558" y="318"/>
                                  </a:cubicBezTo>
                                  <a:cubicBezTo>
                                    <a:pt x="557" y="296"/>
                                    <a:pt x="555" y="275"/>
                                    <a:pt x="555" y="274"/>
                                  </a:cubicBezTo>
                                  <a:cubicBezTo>
                                    <a:pt x="556" y="271"/>
                                    <a:pt x="562" y="271"/>
                                    <a:pt x="563" y="274"/>
                                  </a:cubicBezTo>
                                  <a:cubicBezTo>
                                    <a:pt x="564" y="276"/>
                                    <a:pt x="564" y="290"/>
                                    <a:pt x="564" y="308"/>
                                  </a:cubicBezTo>
                                  <a:cubicBezTo>
                                    <a:pt x="624" y="204"/>
                                    <a:pt x="678" y="120"/>
                                    <a:pt x="704" y="80"/>
                                  </a:cubicBezTo>
                                  <a:cubicBezTo>
                                    <a:pt x="704" y="79"/>
                                    <a:pt x="704" y="79"/>
                                    <a:pt x="704" y="78"/>
                                  </a:cubicBezTo>
                                  <a:cubicBezTo>
                                    <a:pt x="684" y="103"/>
                                    <a:pt x="648" y="151"/>
                                    <a:pt x="598" y="233"/>
                                  </a:cubicBezTo>
                                  <a:cubicBezTo>
                                    <a:pt x="598" y="234"/>
                                    <a:pt x="599" y="234"/>
                                    <a:pt x="599" y="234"/>
                                  </a:cubicBezTo>
                                  <a:cubicBezTo>
                                    <a:pt x="602" y="237"/>
                                    <a:pt x="602" y="242"/>
                                    <a:pt x="599" y="245"/>
                                  </a:cubicBezTo>
                                  <a:cubicBezTo>
                                    <a:pt x="596" y="248"/>
                                    <a:pt x="591" y="247"/>
                                    <a:pt x="588" y="244"/>
                                  </a:cubicBezTo>
                                  <a:cubicBezTo>
                                    <a:pt x="585" y="241"/>
                                    <a:pt x="586" y="237"/>
                                    <a:pt x="588" y="234"/>
                                  </a:cubicBezTo>
                                  <a:cubicBezTo>
                                    <a:pt x="590" y="232"/>
                                    <a:pt x="593" y="232"/>
                                    <a:pt x="595" y="232"/>
                                  </a:cubicBezTo>
                                  <a:cubicBezTo>
                                    <a:pt x="636" y="165"/>
                                    <a:pt x="668" y="120"/>
                                    <a:pt x="689" y="93"/>
                                  </a:cubicBezTo>
                                  <a:cubicBezTo>
                                    <a:pt x="681" y="102"/>
                                    <a:pt x="671" y="113"/>
                                    <a:pt x="660" y="125"/>
                                  </a:cubicBezTo>
                                  <a:cubicBezTo>
                                    <a:pt x="660" y="127"/>
                                    <a:pt x="659" y="128"/>
                                    <a:pt x="658" y="130"/>
                                  </a:cubicBezTo>
                                  <a:cubicBezTo>
                                    <a:pt x="657" y="131"/>
                                    <a:pt x="655" y="131"/>
                                    <a:pt x="654" y="132"/>
                                  </a:cubicBezTo>
                                  <a:cubicBezTo>
                                    <a:pt x="629" y="159"/>
                                    <a:pt x="600" y="194"/>
                                    <a:pt x="568" y="233"/>
                                  </a:cubicBezTo>
                                  <a:cubicBezTo>
                                    <a:pt x="569" y="235"/>
                                    <a:pt x="568" y="238"/>
                                    <a:pt x="566" y="240"/>
                                  </a:cubicBezTo>
                                  <a:cubicBezTo>
                                    <a:pt x="564" y="242"/>
                                    <a:pt x="562" y="242"/>
                                    <a:pt x="560" y="242"/>
                                  </a:cubicBezTo>
                                  <a:cubicBezTo>
                                    <a:pt x="540" y="268"/>
                                    <a:pt x="519" y="295"/>
                                    <a:pt x="497" y="323"/>
                                  </a:cubicBezTo>
                                  <a:cubicBezTo>
                                    <a:pt x="498" y="323"/>
                                    <a:pt x="498" y="324"/>
                                    <a:pt x="498" y="324"/>
                                  </a:cubicBezTo>
                                  <a:cubicBezTo>
                                    <a:pt x="500" y="326"/>
                                    <a:pt x="500" y="330"/>
                                    <a:pt x="499" y="332"/>
                                  </a:cubicBezTo>
                                  <a:cubicBezTo>
                                    <a:pt x="507" y="356"/>
                                    <a:pt x="515" y="388"/>
                                    <a:pt x="512" y="398"/>
                                  </a:cubicBezTo>
                                  <a:cubicBezTo>
                                    <a:pt x="510" y="376"/>
                                    <a:pt x="499" y="353"/>
                                    <a:pt x="491" y="336"/>
                                  </a:cubicBezTo>
                                  <a:cubicBezTo>
                                    <a:pt x="490" y="336"/>
                                    <a:pt x="488" y="335"/>
                                    <a:pt x="487" y="334"/>
                                  </a:cubicBezTo>
                                  <a:cubicBezTo>
                                    <a:pt x="485" y="331"/>
                                    <a:pt x="484" y="328"/>
                                    <a:pt x="486" y="325"/>
                                  </a:cubicBezTo>
                                  <a:cubicBezTo>
                                    <a:pt x="481" y="314"/>
                                    <a:pt x="479" y="307"/>
                                    <a:pt x="482" y="305"/>
                                  </a:cubicBezTo>
                                  <a:cubicBezTo>
                                    <a:pt x="486" y="305"/>
                                    <a:pt x="490" y="311"/>
                                    <a:pt x="495" y="322"/>
                                  </a:cubicBezTo>
                                  <a:cubicBezTo>
                                    <a:pt x="495" y="322"/>
                                    <a:pt x="495" y="322"/>
                                    <a:pt x="495" y="322"/>
                                  </a:cubicBezTo>
                                  <a:cubicBezTo>
                                    <a:pt x="516" y="293"/>
                                    <a:pt x="537" y="266"/>
                                    <a:pt x="557" y="241"/>
                                  </a:cubicBezTo>
                                  <a:cubicBezTo>
                                    <a:pt x="557" y="241"/>
                                    <a:pt x="556" y="240"/>
                                    <a:pt x="556" y="240"/>
                                  </a:cubicBezTo>
                                  <a:cubicBezTo>
                                    <a:pt x="553" y="237"/>
                                    <a:pt x="553" y="232"/>
                                    <a:pt x="556" y="229"/>
                                  </a:cubicBezTo>
                                  <a:cubicBezTo>
                                    <a:pt x="558" y="227"/>
                                    <a:pt x="562" y="227"/>
                                    <a:pt x="565" y="228"/>
                                  </a:cubicBezTo>
                                  <a:cubicBezTo>
                                    <a:pt x="599" y="186"/>
                                    <a:pt x="626" y="154"/>
                                    <a:pt x="648" y="130"/>
                                  </a:cubicBezTo>
                                  <a:cubicBezTo>
                                    <a:pt x="648" y="130"/>
                                    <a:pt x="647" y="130"/>
                                    <a:pt x="647" y="129"/>
                                  </a:cubicBezTo>
                                  <a:cubicBezTo>
                                    <a:pt x="644" y="126"/>
                                    <a:pt x="645" y="122"/>
                                    <a:pt x="648" y="119"/>
                                  </a:cubicBezTo>
                                  <a:cubicBezTo>
                                    <a:pt x="650" y="117"/>
                                    <a:pt x="654" y="116"/>
                                    <a:pt x="656" y="118"/>
                                  </a:cubicBezTo>
                                  <a:cubicBezTo>
                                    <a:pt x="677" y="95"/>
                                    <a:pt x="694" y="78"/>
                                    <a:pt x="706" y="67"/>
                                  </a:cubicBezTo>
                                  <a:cubicBezTo>
                                    <a:pt x="700" y="71"/>
                                    <a:pt x="692" y="77"/>
                                    <a:pt x="682" y="85"/>
                                  </a:cubicBezTo>
                                  <a:cubicBezTo>
                                    <a:pt x="682" y="87"/>
                                    <a:pt x="682" y="89"/>
                                    <a:pt x="680" y="91"/>
                                  </a:cubicBezTo>
                                  <a:cubicBezTo>
                                    <a:pt x="678" y="93"/>
                                    <a:pt x="675" y="93"/>
                                    <a:pt x="672" y="93"/>
                                  </a:cubicBezTo>
                                  <a:cubicBezTo>
                                    <a:pt x="642" y="117"/>
                                    <a:pt x="597" y="158"/>
                                    <a:pt x="532" y="224"/>
                                  </a:cubicBezTo>
                                  <a:cubicBezTo>
                                    <a:pt x="534" y="227"/>
                                    <a:pt x="533" y="231"/>
                                    <a:pt x="531" y="234"/>
                                  </a:cubicBezTo>
                                  <a:cubicBezTo>
                                    <a:pt x="528" y="236"/>
                                    <a:pt x="523" y="236"/>
                                    <a:pt x="520" y="233"/>
                                  </a:cubicBezTo>
                                  <a:cubicBezTo>
                                    <a:pt x="517" y="230"/>
                                    <a:pt x="517" y="226"/>
                                    <a:pt x="520" y="223"/>
                                  </a:cubicBezTo>
                                  <a:cubicBezTo>
                                    <a:pt x="523" y="220"/>
                                    <a:pt x="527" y="220"/>
                                    <a:pt x="529" y="222"/>
                                  </a:cubicBezTo>
                                  <a:cubicBezTo>
                                    <a:pt x="594" y="156"/>
                                    <a:pt x="639" y="115"/>
                                    <a:pt x="670" y="91"/>
                                  </a:cubicBezTo>
                                  <a:cubicBezTo>
                                    <a:pt x="670" y="91"/>
                                    <a:pt x="669" y="91"/>
                                    <a:pt x="669" y="91"/>
                                  </a:cubicBezTo>
                                  <a:cubicBezTo>
                                    <a:pt x="668" y="90"/>
                                    <a:pt x="668" y="88"/>
                                    <a:pt x="667" y="87"/>
                                  </a:cubicBezTo>
                                  <a:cubicBezTo>
                                    <a:pt x="640" y="103"/>
                                    <a:pt x="605" y="125"/>
                                    <a:pt x="562" y="155"/>
                                  </a:cubicBezTo>
                                  <a:cubicBezTo>
                                    <a:pt x="562" y="156"/>
                                    <a:pt x="562" y="156"/>
                                    <a:pt x="561" y="157"/>
                                  </a:cubicBezTo>
                                  <a:cubicBezTo>
                                    <a:pt x="560" y="158"/>
                                    <a:pt x="558" y="159"/>
                                    <a:pt x="557" y="159"/>
                                  </a:cubicBezTo>
                                  <a:cubicBezTo>
                                    <a:pt x="524" y="182"/>
                                    <a:pt x="488" y="210"/>
                                    <a:pt x="449" y="242"/>
                                  </a:cubicBezTo>
                                  <a:cubicBezTo>
                                    <a:pt x="450" y="245"/>
                                    <a:pt x="449" y="248"/>
                                    <a:pt x="447" y="250"/>
                                  </a:cubicBezTo>
                                  <a:cubicBezTo>
                                    <a:pt x="444" y="253"/>
                                    <a:pt x="439" y="253"/>
                                    <a:pt x="437" y="250"/>
                                  </a:cubicBezTo>
                                  <a:cubicBezTo>
                                    <a:pt x="434" y="247"/>
                                    <a:pt x="434" y="242"/>
                                    <a:pt x="437" y="240"/>
                                  </a:cubicBezTo>
                                  <a:cubicBezTo>
                                    <a:pt x="440" y="237"/>
                                    <a:pt x="444" y="237"/>
                                    <a:pt x="447" y="239"/>
                                  </a:cubicBezTo>
                                  <a:cubicBezTo>
                                    <a:pt x="485" y="208"/>
                                    <a:pt x="521" y="181"/>
                                    <a:pt x="553" y="158"/>
                                  </a:cubicBezTo>
                                  <a:cubicBezTo>
                                    <a:pt x="552" y="158"/>
                                    <a:pt x="551" y="157"/>
                                    <a:pt x="550" y="156"/>
                                  </a:cubicBezTo>
                                  <a:cubicBezTo>
                                    <a:pt x="548" y="153"/>
                                    <a:pt x="548" y="149"/>
                                    <a:pt x="551" y="146"/>
                                  </a:cubicBezTo>
                                  <a:cubicBezTo>
                                    <a:pt x="554" y="144"/>
                                    <a:pt x="558" y="143"/>
                                    <a:pt x="560" y="146"/>
                                  </a:cubicBezTo>
                                  <a:cubicBezTo>
                                    <a:pt x="599" y="118"/>
                                    <a:pt x="630" y="99"/>
                                    <a:pt x="655" y="85"/>
                                  </a:cubicBezTo>
                                  <a:cubicBezTo>
                                    <a:pt x="605" y="107"/>
                                    <a:pt x="531" y="141"/>
                                    <a:pt x="443" y="187"/>
                                  </a:cubicBezTo>
                                  <a:cubicBezTo>
                                    <a:pt x="444" y="189"/>
                                    <a:pt x="443" y="192"/>
                                    <a:pt x="441" y="194"/>
                                  </a:cubicBezTo>
                                  <a:cubicBezTo>
                                    <a:pt x="438" y="197"/>
                                    <a:pt x="433" y="197"/>
                                    <a:pt x="430" y="194"/>
                                  </a:cubicBezTo>
                                  <a:cubicBezTo>
                                    <a:pt x="428" y="191"/>
                                    <a:pt x="428" y="186"/>
                                    <a:pt x="431" y="183"/>
                                  </a:cubicBezTo>
                                  <a:cubicBezTo>
                                    <a:pt x="434" y="180"/>
                                    <a:pt x="438" y="181"/>
                                    <a:pt x="441" y="184"/>
                                  </a:cubicBezTo>
                                  <a:cubicBezTo>
                                    <a:pt x="441" y="184"/>
                                    <a:pt x="441" y="184"/>
                                    <a:pt x="442" y="184"/>
                                  </a:cubicBezTo>
                                  <a:cubicBezTo>
                                    <a:pt x="527" y="140"/>
                                    <a:pt x="599" y="106"/>
                                    <a:pt x="649" y="85"/>
                                  </a:cubicBezTo>
                                  <a:cubicBezTo>
                                    <a:pt x="648" y="84"/>
                                    <a:pt x="647" y="84"/>
                                    <a:pt x="646" y="83"/>
                                  </a:cubicBezTo>
                                  <a:cubicBezTo>
                                    <a:pt x="646" y="83"/>
                                    <a:pt x="645" y="82"/>
                                    <a:pt x="645" y="82"/>
                                  </a:cubicBezTo>
                                  <a:cubicBezTo>
                                    <a:pt x="598" y="97"/>
                                    <a:pt x="537" y="118"/>
                                    <a:pt x="485" y="137"/>
                                  </a:cubicBezTo>
                                  <a:cubicBezTo>
                                    <a:pt x="485" y="139"/>
                                    <a:pt x="484" y="142"/>
                                    <a:pt x="482" y="144"/>
                                  </a:cubicBezTo>
                                  <a:cubicBezTo>
                                    <a:pt x="480" y="146"/>
                                    <a:pt x="475" y="146"/>
                                    <a:pt x="472" y="143"/>
                                  </a:cubicBezTo>
                                  <a:cubicBezTo>
                                    <a:pt x="470" y="141"/>
                                    <a:pt x="470" y="138"/>
                                    <a:pt x="471" y="135"/>
                                  </a:cubicBezTo>
                                  <a:cubicBezTo>
                                    <a:pt x="434" y="147"/>
                                    <a:pt x="434" y="147"/>
                                    <a:pt x="434" y="147"/>
                                  </a:cubicBezTo>
                                  <a:cubicBezTo>
                                    <a:pt x="434" y="149"/>
                                    <a:pt x="433" y="151"/>
                                    <a:pt x="431" y="153"/>
                                  </a:cubicBezTo>
                                  <a:cubicBezTo>
                                    <a:pt x="428" y="156"/>
                                    <a:pt x="424" y="155"/>
                                    <a:pt x="421" y="152"/>
                                  </a:cubicBezTo>
                                  <a:cubicBezTo>
                                    <a:pt x="418" y="149"/>
                                    <a:pt x="418" y="145"/>
                                    <a:pt x="421" y="142"/>
                                  </a:cubicBezTo>
                                  <a:cubicBezTo>
                                    <a:pt x="424" y="139"/>
                                    <a:pt x="429" y="139"/>
                                    <a:pt x="432" y="142"/>
                                  </a:cubicBezTo>
                                  <a:cubicBezTo>
                                    <a:pt x="432" y="143"/>
                                    <a:pt x="432" y="143"/>
                                    <a:pt x="433" y="144"/>
                                  </a:cubicBezTo>
                                  <a:cubicBezTo>
                                    <a:pt x="644" y="78"/>
                                    <a:pt x="644" y="78"/>
                                    <a:pt x="644" y="78"/>
                                  </a:cubicBezTo>
                                  <a:cubicBezTo>
                                    <a:pt x="644" y="77"/>
                                    <a:pt x="644" y="75"/>
                                    <a:pt x="645" y="74"/>
                                  </a:cubicBezTo>
                                  <a:cubicBezTo>
                                    <a:pt x="397" y="128"/>
                                    <a:pt x="397" y="128"/>
                                    <a:pt x="397" y="128"/>
                                  </a:cubicBezTo>
                                  <a:cubicBezTo>
                                    <a:pt x="397" y="130"/>
                                    <a:pt x="396" y="132"/>
                                    <a:pt x="394" y="133"/>
                                  </a:cubicBezTo>
                                  <a:cubicBezTo>
                                    <a:pt x="391" y="136"/>
                                    <a:pt x="387" y="136"/>
                                    <a:pt x="384" y="133"/>
                                  </a:cubicBezTo>
                                  <a:cubicBezTo>
                                    <a:pt x="381" y="130"/>
                                    <a:pt x="381" y="125"/>
                                    <a:pt x="384" y="122"/>
                                  </a:cubicBezTo>
                                  <a:cubicBezTo>
                                    <a:pt x="387" y="119"/>
                                    <a:pt x="392" y="120"/>
                                    <a:pt x="395" y="123"/>
                                  </a:cubicBezTo>
                                  <a:cubicBezTo>
                                    <a:pt x="395" y="123"/>
                                    <a:pt x="396" y="124"/>
                                    <a:pt x="396" y="125"/>
                                  </a:cubicBezTo>
                                  <a:cubicBezTo>
                                    <a:pt x="676" y="64"/>
                                    <a:pt x="676" y="64"/>
                                    <a:pt x="676" y="64"/>
                                  </a:cubicBezTo>
                                  <a:cubicBezTo>
                                    <a:pt x="508" y="89"/>
                                    <a:pt x="508" y="89"/>
                                    <a:pt x="508" y="89"/>
                                  </a:cubicBezTo>
                                  <a:cubicBezTo>
                                    <a:pt x="508" y="91"/>
                                    <a:pt x="507" y="93"/>
                                    <a:pt x="506" y="94"/>
                                  </a:cubicBezTo>
                                  <a:cubicBezTo>
                                    <a:pt x="503" y="97"/>
                                    <a:pt x="498" y="97"/>
                                    <a:pt x="495" y="94"/>
                                  </a:cubicBezTo>
                                  <a:cubicBezTo>
                                    <a:pt x="492" y="91"/>
                                    <a:pt x="493" y="86"/>
                                    <a:pt x="495" y="84"/>
                                  </a:cubicBezTo>
                                  <a:cubicBezTo>
                                    <a:pt x="498" y="81"/>
                                    <a:pt x="503" y="81"/>
                                    <a:pt x="506" y="84"/>
                                  </a:cubicBezTo>
                                  <a:cubicBezTo>
                                    <a:pt x="507" y="85"/>
                                    <a:pt x="507" y="86"/>
                                    <a:pt x="507" y="86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0" y="62"/>
                                    <a:pt x="660" y="62"/>
                                    <a:pt x="659" y="61"/>
                                  </a:cubicBezTo>
                                  <a:cubicBezTo>
                                    <a:pt x="536" y="69"/>
                                    <a:pt x="536" y="69"/>
                                    <a:pt x="536" y="69"/>
                                  </a:cubicBezTo>
                                  <a:cubicBezTo>
                                    <a:pt x="536" y="69"/>
                                    <a:pt x="536" y="69"/>
                                    <a:pt x="535" y="69"/>
                                  </a:cubicBezTo>
                                  <a:cubicBezTo>
                                    <a:pt x="533" y="72"/>
                                    <a:pt x="528" y="72"/>
                                    <a:pt x="525" y="69"/>
                                  </a:cubicBezTo>
                                  <a:cubicBezTo>
                                    <a:pt x="373" y="79"/>
                                    <a:pt x="373" y="79"/>
                                    <a:pt x="373" y="79"/>
                                  </a:cubicBezTo>
                                  <a:cubicBezTo>
                                    <a:pt x="373" y="80"/>
                                    <a:pt x="372" y="82"/>
                                    <a:pt x="371" y="83"/>
                                  </a:cubicBezTo>
                                  <a:cubicBezTo>
                                    <a:pt x="368" y="86"/>
                                    <a:pt x="363" y="86"/>
                                    <a:pt x="360" y="83"/>
                                  </a:cubicBezTo>
                                  <a:cubicBezTo>
                                    <a:pt x="357" y="80"/>
                                    <a:pt x="358" y="75"/>
                                    <a:pt x="361" y="72"/>
                                  </a:cubicBezTo>
                                  <a:cubicBezTo>
                                    <a:pt x="364" y="70"/>
                                    <a:pt x="368" y="70"/>
                                    <a:pt x="371" y="73"/>
                                  </a:cubicBezTo>
                                  <a:cubicBezTo>
                                    <a:pt x="372" y="74"/>
                                    <a:pt x="372" y="75"/>
                                    <a:pt x="373" y="76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2" y="66"/>
                                    <a:pt x="472" y="62"/>
                                    <a:pt x="475" y="59"/>
                                  </a:cubicBezTo>
                                  <a:cubicBezTo>
                                    <a:pt x="478" y="56"/>
                                    <a:pt x="483" y="56"/>
                                    <a:pt x="486" y="59"/>
                                  </a:cubicBezTo>
                                  <a:cubicBezTo>
                                    <a:pt x="487" y="60"/>
                                    <a:pt x="487" y="61"/>
                                    <a:pt x="487" y="62"/>
                                  </a:cubicBezTo>
                                  <a:cubicBezTo>
                                    <a:pt x="524" y="60"/>
                                    <a:pt x="524" y="60"/>
                                    <a:pt x="524" y="60"/>
                                  </a:cubicBezTo>
                                  <a:cubicBezTo>
                                    <a:pt x="524" y="60"/>
                                    <a:pt x="525" y="59"/>
                                    <a:pt x="525" y="58"/>
                                  </a:cubicBezTo>
                                  <a:cubicBezTo>
                                    <a:pt x="528" y="56"/>
                                    <a:pt x="533" y="56"/>
                                    <a:pt x="536" y="59"/>
                                  </a:cubicBezTo>
                                  <a:cubicBezTo>
                                    <a:pt x="536" y="59"/>
                                    <a:pt x="536" y="60"/>
                                    <a:pt x="537" y="60"/>
                                  </a:cubicBezTo>
                                  <a:cubicBezTo>
                                    <a:pt x="659" y="56"/>
                                    <a:pt x="659" y="56"/>
                                    <a:pt x="659" y="56"/>
                                  </a:cubicBezTo>
                                  <a:cubicBezTo>
                                    <a:pt x="659" y="56"/>
                                    <a:pt x="659" y="55"/>
                                    <a:pt x="660" y="54"/>
                                  </a:cubicBezTo>
                                  <a:cubicBezTo>
                                    <a:pt x="634" y="53"/>
                                    <a:pt x="634" y="53"/>
                                    <a:pt x="634" y="53"/>
                                  </a:cubicBezTo>
                                  <a:cubicBezTo>
                                    <a:pt x="633" y="54"/>
                                    <a:pt x="633" y="54"/>
                                    <a:pt x="633" y="54"/>
                                  </a:cubicBezTo>
                                  <a:cubicBezTo>
                                    <a:pt x="630" y="57"/>
                                    <a:pt x="625" y="57"/>
                                    <a:pt x="622" y="54"/>
                                  </a:cubicBezTo>
                                  <a:cubicBezTo>
                                    <a:pt x="622" y="53"/>
                                    <a:pt x="622" y="53"/>
                                    <a:pt x="622" y="53"/>
                                  </a:cubicBezTo>
                                  <a:cubicBezTo>
                                    <a:pt x="414" y="44"/>
                                    <a:pt x="414" y="44"/>
                                    <a:pt x="414" y="44"/>
                                  </a:cubicBezTo>
                                  <a:cubicBezTo>
                                    <a:pt x="413" y="46"/>
                                    <a:pt x="412" y="47"/>
                                    <a:pt x="411" y="48"/>
                                  </a:cubicBezTo>
                                  <a:cubicBezTo>
                                    <a:pt x="408" y="51"/>
                                    <a:pt x="404" y="51"/>
                                    <a:pt x="401" y="48"/>
                                  </a:cubicBezTo>
                                  <a:cubicBezTo>
                                    <a:pt x="398" y="45"/>
                                    <a:pt x="398" y="40"/>
                                    <a:pt x="401" y="37"/>
                                  </a:cubicBezTo>
                                  <a:cubicBezTo>
                                    <a:pt x="404" y="34"/>
                                    <a:pt x="409" y="35"/>
                                    <a:pt x="412" y="38"/>
                                  </a:cubicBezTo>
                                  <a:cubicBezTo>
                                    <a:pt x="413" y="39"/>
                                    <a:pt x="413" y="40"/>
                                    <a:pt x="414" y="41"/>
                                  </a:cubicBezTo>
                                  <a:cubicBezTo>
                                    <a:pt x="621" y="50"/>
                                    <a:pt x="621" y="50"/>
                                    <a:pt x="621" y="50"/>
                                  </a:cubicBezTo>
                                  <a:cubicBezTo>
                                    <a:pt x="620" y="49"/>
                                    <a:pt x="621" y="49"/>
                                    <a:pt x="621" y="48"/>
                                  </a:cubicBezTo>
                                  <a:cubicBezTo>
                                    <a:pt x="467" y="34"/>
                                    <a:pt x="467" y="34"/>
                                    <a:pt x="467" y="34"/>
                                  </a:cubicBezTo>
                                  <a:cubicBezTo>
                                    <a:pt x="467" y="35"/>
                                    <a:pt x="466" y="36"/>
                                    <a:pt x="465" y="37"/>
                                  </a:cubicBezTo>
                                  <a:cubicBezTo>
                                    <a:pt x="462" y="40"/>
                                    <a:pt x="458" y="40"/>
                                    <a:pt x="455" y="37"/>
                                  </a:cubicBezTo>
                                  <a:cubicBezTo>
                                    <a:pt x="452" y="34"/>
                                    <a:pt x="452" y="29"/>
                                    <a:pt x="455" y="26"/>
                                  </a:cubicBezTo>
                                  <a:cubicBezTo>
                                    <a:pt x="458" y="24"/>
                                    <a:pt x="463" y="24"/>
                                    <a:pt x="466" y="27"/>
                                  </a:cubicBezTo>
                                  <a:cubicBezTo>
                                    <a:pt x="467" y="28"/>
                                    <a:pt x="468" y="30"/>
                                    <a:pt x="468" y="31"/>
                                  </a:cubicBezTo>
                                  <a:cubicBezTo>
                                    <a:pt x="622" y="45"/>
                                    <a:pt x="622" y="45"/>
                                    <a:pt x="622" y="45"/>
                                  </a:cubicBezTo>
                                  <a:cubicBezTo>
                                    <a:pt x="622" y="44"/>
                                    <a:pt x="622" y="44"/>
                                    <a:pt x="623" y="43"/>
                                  </a:cubicBezTo>
                                  <a:cubicBezTo>
                                    <a:pt x="623" y="43"/>
                                    <a:pt x="624" y="42"/>
                                    <a:pt x="625" y="42"/>
                                  </a:cubicBezTo>
                                  <a:cubicBezTo>
                                    <a:pt x="473" y="19"/>
                                    <a:pt x="473" y="19"/>
                                    <a:pt x="473" y="19"/>
                                  </a:cubicBezTo>
                                  <a:cubicBezTo>
                                    <a:pt x="472" y="20"/>
                                    <a:pt x="472" y="21"/>
                                    <a:pt x="471" y="22"/>
                                  </a:cubicBezTo>
                                  <a:cubicBezTo>
                                    <a:pt x="468" y="25"/>
                                    <a:pt x="463" y="25"/>
                                    <a:pt x="460" y="22"/>
                                  </a:cubicBezTo>
                                  <a:cubicBezTo>
                                    <a:pt x="458" y="19"/>
                                    <a:pt x="458" y="14"/>
                                    <a:pt x="461" y="11"/>
                                  </a:cubicBezTo>
                                  <a:cubicBezTo>
                                    <a:pt x="461" y="11"/>
                                    <a:pt x="461" y="11"/>
                                    <a:pt x="462" y="10"/>
                                  </a:cubicBezTo>
                                  <a:cubicBezTo>
                                    <a:pt x="424" y="4"/>
                                    <a:pt x="424" y="4"/>
                                    <a:pt x="424" y="4"/>
                                  </a:cubicBezTo>
                                  <a:cubicBezTo>
                                    <a:pt x="424" y="5"/>
                                    <a:pt x="423" y="6"/>
                                    <a:pt x="423" y="7"/>
                                  </a:cubicBezTo>
                                  <a:cubicBezTo>
                                    <a:pt x="420" y="9"/>
                                    <a:pt x="415" y="9"/>
                                    <a:pt x="412" y="6"/>
                                  </a:cubicBezTo>
                                  <a:cubicBezTo>
                                    <a:pt x="410" y="4"/>
                                    <a:pt x="410" y="2"/>
                                    <a:pt x="410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24" y="10"/>
                                    <a:pt x="105" y="21"/>
                                    <a:pt x="86" y="32"/>
                                  </a:cubicBezTo>
                                  <a:cubicBezTo>
                                    <a:pt x="54" y="57"/>
                                    <a:pt x="25" y="80"/>
                                    <a:pt x="0" y="10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48" y="75"/>
                                    <a:pt x="119" y="39"/>
                                    <a:pt x="221" y="0"/>
                                  </a:cubicBezTo>
                                  <a:cubicBezTo>
                                    <a:pt x="223" y="4"/>
                                    <a:pt x="223" y="4"/>
                                    <a:pt x="223" y="4"/>
                                  </a:cubicBezTo>
                                  <a:cubicBezTo>
                                    <a:pt x="119" y="43"/>
                                    <a:pt x="48" y="80"/>
                                    <a:pt x="0" y="109"/>
                                  </a:cubicBezTo>
                                  <a:cubicBezTo>
                                    <a:pt x="0" y="124"/>
                                    <a:pt x="0" y="124"/>
                                    <a:pt x="0" y="124"/>
                                  </a:cubicBezTo>
                                  <a:cubicBezTo>
                                    <a:pt x="83" y="87"/>
                                    <a:pt x="214" y="32"/>
                                    <a:pt x="334" y="2"/>
                                  </a:cubicBezTo>
                                  <a:cubicBezTo>
                                    <a:pt x="335" y="6"/>
                                    <a:pt x="335" y="6"/>
                                    <a:pt x="335" y="6"/>
                                  </a:cubicBezTo>
                                  <a:cubicBezTo>
                                    <a:pt x="214" y="36"/>
                                    <a:pt x="82" y="91"/>
                                    <a:pt x="0" y="129"/>
                                  </a:cubicBezTo>
                                  <a:cubicBezTo>
                                    <a:pt x="0" y="139"/>
                                    <a:pt x="0" y="139"/>
                                    <a:pt x="0" y="139"/>
                                  </a:cubicBezTo>
                                  <a:cubicBezTo>
                                    <a:pt x="160" y="90"/>
                                    <a:pt x="160" y="90"/>
                                    <a:pt x="160" y="90"/>
                                  </a:cubicBezTo>
                                  <a:cubicBezTo>
                                    <a:pt x="161" y="94"/>
                                    <a:pt x="161" y="94"/>
                                    <a:pt x="161" y="94"/>
                                  </a:cubicBezTo>
                                  <a:cubicBezTo>
                                    <a:pt x="0" y="143"/>
                                    <a:pt x="0" y="143"/>
                                    <a:pt x="0" y="143"/>
                                  </a:cubicBezTo>
                                  <a:cubicBezTo>
                                    <a:pt x="0" y="146"/>
                                    <a:pt x="0" y="146"/>
                                    <a:pt x="0" y="146"/>
                                  </a:cubicBezTo>
                                  <a:cubicBezTo>
                                    <a:pt x="324" y="77"/>
                                    <a:pt x="324" y="77"/>
                                    <a:pt x="324" y="77"/>
                                  </a:cubicBezTo>
                                  <a:cubicBezTo>
                                    <a:pt x="325" y="81"/>
                                    <a:pt x="325" y="81"/>
                                    <a:pt x="325" y="81"/>
                                  </a:cubicBezTo>
                                  <a:cubicBezTo>
                                    <a:pt x="0" y="150"/>
                                    <a:pt x="0" y="150"/>
                                    <a:pt x="0" y="150"/>
                                  </a:cubicBezTo>
                                  <a:cubicBezTo>
                                    <a:pt x="0" y="156"/>
                                    <a:pt x="0" y="156"/>
                                    <a:pt x="0" y="156"/>
                                  </a:cubicBezTo>
                                  <a:cubicBezTo>
                                    <a:pt x="256" y="130"/>
                                    <a:pt x="256" y="130"/>
                                    <a:pt x="256" y="130"/>
                                  </a:cubicBezTo>
                                  <a:cubicBezTo>
                                    <a:pt x="257" y="134"/>
                                    <a:pt x="257" y="134"/>
                                    <a:pt x="257" y="134"/>
                                  </a:cubicBezTo>
                                  <a:cubicBezTo>
                                    <a:pt x="147" y="145"/>
                                    <a:pt x="147" y="145"/>
                                    <a:pt x="147" y="145"/>
                                  </a:cubicBezTo>
                                  <a:cubicBezTo>
                                    <a:pt x="198" y="141"/>
                                    <a:pt x="258" y="137"/>
                                    <a:pt x="325" y="133"/>
                                  </a:cubicBezTo>
                                  <a:cubicBezTo>
                                    <a:pt x="325" y="137"/>
                                    <a:pt x="325" y="137"/>
                                    <a:pt x="325" y="137"/>
                                  </a:cubicBezTo>
                                  <a:cubicBezTo>
                                    <a:pt x="200" y="145"/>
                                    <a:pt x="102" y="152"/>
                                    <a:pt x="34" y="157"/>
                                  </a:cubicBezTo>
                                  <a:cubicBezTo>
                                    <a:pt x="38" y="158"/>
                                    <a:pt x="42" y="158"/>
                                    <a:pt x="46" y="158"/>
                                  </a:cubicBezTo>
                                  <a:cubicBezTo>
                                    <a:pt x="46" y="161"/>
                                    <a:pt x="46" y="161"/>
                                    <a:pt x="46" y="161"/>
                                  </a:cubicBezTo>
                                  <a:cubicBezTo>
                                    <a:pt x="120" y="161"/>
                                    <a:pt x="227" y="162"/>
                                    <a:pt x="368" y="169"/>
                                  </a:cubicBezTo>
                                  <a:cubicBezTo>
                                    <a:pt x="368" y="173"/>
                                    <a:pt x="368" y="173"/>
                                    <a:pt x="368" y="173"/>
                                  </a:cubicBezTo>
                                  <a:cubicBezTo>
                                    <a:pt x="194" y="165"/>
                                    <a:pt x="72" y="164"/>
                                    <a:pt x="0" y="165"/>
                                  </a:cubicBez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51" y="172"/>
                                    <a:pt x="124" y="177"/>
                                    <a:pt x="213" y="187"/>
                                  </a:cubicBezTo>
                                  <a:cubicBezTo>
                                    <a:pt x="213" y="190"/>
                                    <a:pt x="213" y="190"/>
                                    <a:pt x="213" y="190"/>
                                  </a:cubicBezTo>
                                  <a:cubicBezTo>
                                    <a:pt x="124" y="181"/>
                                    <a:pt x="51" y="176"/>
                                    <a:pt x="0" y="172"/>
                                  </a:cubicBezTo>
                                  <a:cubicBezTo>
                                    <a:pt x="0" y="175"/>
                                    <a:pt x="0" y="175"/>
                                    <a:pt x="0" y="175"/>
                                  </a:cubicBezTo>
                                  <a:cubicBezTo>
                                    <a:pt x="92" y="188"/>
                                    <a:pt x="246" y="212"/>
                                    <a:pt x="383" y="241"/>
                                  </a:cubicBezTo>
                                  <a:cubicBezTo>
                                    <a:pt x="383" y="245"/>
                                    <a:pt x="383" y="245"/>
                                    <a:pt x="383" y="245"/>
                                  </a:cubicBezTo>
                                  <a:cubicBezTo>
                                    <a:pt x="256" y="218"/>
                                    <a:pt x="115" y="196"/>
                                    <a:pt x="21" y="182"/>
                                  </a:cubicBezTo>
                                  <a:cubicBezTo>
                                    <a:pt x="74" y="192"/>
                                    <a:pt x="146" y="207"/>
                                    <a:pt x="230" y="225"/>
                                  </a:cubicBezTo>
                                  <a:cubicBezTo>
                                    <a:pt x="229" y="229"/>
                                    <a:pt x="229" y="229"/>
                                    <a:pt x="229" y="229"/>
                                  </a:cubicBezTo>
                                  <a:cubicBezTo>
                                    <a:pt x="134" y="208"/>
                                    <a:pt x="54" y="192"/>
                                    <a:pt x="0" y="182"/>
                                  </a:cubicBezTo>
                                  <a:cubicBezTo>
                                    <a:pt x="0" y="191"/>
                                    <a:pt x="0" y="191"/>
                                    <a:pt x="0" y="191"/>
                                  </a:cubicBezTo>
                                  <a:cubicBezTo>
                                    <a:pt x="247" y="271"/>
                                    <a:pt x="247" y="271"/>
                                    <a:pt x="247" y="271"/>
                                  </a:cubicBezTo>
                                  <a:cubicBezTo>
                                    <a:pt x="246" y="275"/>
                                    <a:pt x="246" y="275"/>
                                    <a:pt x="246" y="275"/>
                                  </a:cubicBezTo>
                                  <a:cubicBezTo>
                                    <a:pt x="0" y="195"/>
                                    <a:pt x="0" y="195"/>
                                    <a:pt x="0" y="195"/>
                                  </a:cubicBezTo>
                                  <a:cubicBezTo>
                                    <a:pt x="0" y="201"/>
                                    <a:pt x="0" y="201"/>
                                    <a:pt x="0" y="201"/>
                                  </a:cubicBezTo>
                                  <a:cubicBezTo>
                                    <a:pt x="7" y="204"/>
                                    <a:pt x="7" y="204"/>
                                    <a:pt x="7" y="204"/>
                                  </a:cubicBezTo>
                                  <a:cubicBezTo>
                                    <a:pt x="5" y="207"/>
                                    <a:pt x="5" y="207"/>
                                    <a:pt x="5" y="207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77" y="243"/>
                                    <a:pt x="200" y="302"/>
                                    <a:pt x="323" y="354"/>
                                  </a:cubicBezTo>
                                  <a:cubicBezTo>
                                    <a:pt x="322" y="357"/>
                                    <a:pt x="322" y="357"/>
                                    <a:pt x="322" y="357"/>
                                  </a:cubicBezTo>
                                  <a:cubicBezTo>
                                    <a:pt x="199" y="306"/>
                                    <a:pt x="77" y="248"/>
                                    <a:pt x="0" y="210"/>
                                  </a:cubicBezTo>
                                  <a:cubicBezTo>
                                    <a:pt x="0" y="215"/>
                                    <a:pt x="0" y="215"/>
                                    <a:pt x="0" y="215"/>
                                  </a:cubicBezTo>
                                  <a:cubicBezTo>
                                    <a:pt x="35" y="235"/>
                                    <a:pt x="81" y="260"/>
                                    <a:pt x="139" y="289"/>
                                  </a:cubicBezTo>
                                  <a:cubicBezTo>
                                    <a:pt x="138" y="293"/>
                                    <a:pt x="138" y="293"/>
                                    <a:pt x="138" y="293"/>
                                  </a:cubicBezTo>
                                  <a:cubicBezTo>
                                    <a:pt x="81" y="264"/>
                                    <a:pt x="35" y="239"/>
                                    <a:pt x="0" y="219"/>
                                  </a:cubicBezTo>
                                  <a:cubicBezTo>
                                    <a:pt x="0" y="227"/>
                                    <a:pt x="0" y="227"/>
                                    <a:pt x="0" y="227"/>
                                  </a:cubicBezTo>
                                  <a:cubicBezTo>
                                    <a:pt x="57" y="269"/>
                                    <a:pt x="144" y="329"/>
                                    <a:pt x="263" y="399"/>
                                  </a:cubicBezTo>
                                  <a:cubicBezTo>
                                    <a:pt x="261" y="402"/>
                                    <a:pt x="261" y="402"/>
                                    <a:pt x="261" y="402"/>
                                  </a:cubicBezTo>
                                  <a:cubicBezTo>
                                    <a:pt x="144" y="333"/>
                                    <a:pt x="57" y="274"/>
                                    <a:pt x="0" y="232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9" y="279"/>
                                    <a:pt x="95" y="325"/>
                                    <a:pt x="178" y="386"/>
                                  </a:cubicBezTo>
                                  <a:cubicBezTo>
                                    <a:pt x="175" y="389"/>
                                    <a:pt x="175" y="389"/>
                                    <a:pt x="175" y="389"/>
                                  </a:cubicBezTo>
                                  <a:cubicBezTo>
                                    <a:pt x="125" y="352"/>
                                    <a:pt x="83" y="320"/>
                                    <a:pt x="50" y="293"/>
                                  </a:cubicBezTo>
                                  <a:cubicBezTo>
                                    <a:pt x="94" y="332"/>
                                    <a:pt x="151" y="380"/>
                                    <a:pt x="223" y="438"/>
                                  </a:cubicBezTo>
                                  <a:cubicBezTo>
                                    <a:pt x="220" y="441"/>
                                    <a:pt x="220" y="441"/>
                                    <a:pt x="220" y="441"/>
                                  </a:cubicBezTo>
                                  <a:cubicBezTo>
                                    <a:pt x="122" y="362"/>
                                    <a:pt x="51" y="300"/>
                                    <a:pt x="4" y="256"/>
                                  </a:cubicBezTo>
                                  <a:cubicBezTo>
                                    <a:pt x="2" y="257"/>
                                    <a:pt x="2" y="257"/>
                                    <a:pt x="2" y="257"/>
                                  </a:cubicBezTo>
                                  <a:cubicBezTo>
                                    <a:pt x="1" y="256"/>
                                    <a:pt x="1" y="255"/>
                                    <a:pt x="0" y="254"/>
                                  </a:cubicBezTo>
                                  <a:cubicBezTo>
                                    <a:pt x="0" y="262"/>
                                    <a:pt x="0" y="262"/>
                                    <a:pt x="0" y="262"/>
                                  </a:cubicBezTo>
                                  <a:cubicBezTo>
                                    <a:pt x="49" y="318"/>
                                    <a:pt x="123" y="396"/>
                                    <a:pt x="227" y="494"/>
                                  </a:cubicBezTo>
                                  <a:cubicBezTo>
                                    <a:pt x="224" y="497"/>
                                    <a:pt x="224" y="497"/>
                                    <a:pt x="224" y="497"/>
                                  </a:cubicBezTo>
                                  <a:cubicBezTo>
                                    <a:pt x="122" y="401"/>
                                    <a:pt x="49" y="323"/>
                                    <a:pt x="0" y="268"/>
                                  </a:cubicBezTo>
                                  <a:cubicBezTo>
                                    <a:pt x="0" y="271"/>
                                    <a:pt x="0" y="271"/>
                                    <a:pt x="0" y="271"/>
                                  </a:cubicBezTo>
                                  <a:cubicBezTo>
                                    <a:pt x="28" y="306"/>
                                    <a:pt x="64" y="348"/>
                                    <a:pt x="107" y="394"/>
                                  </a:cubicBezTo>
                                  <a:cubicBezTo>
                                    <a:pt x="104" y="397"/>
                                    <a:pt x="104" y="397"/>
                                    <a:pt x="104" y="397"/>
                                  </a:cubicBezTo>
                                  <a:cubicBezTo>
                                    <a:pt x="63" y="352"/>
                                    <a:pt x="28" y="311"/>
                                    <a:pt x="0" y="277"/>
                                  </a:cubicBezTo>
                                  <a:cubicBezTo>
                                    <a:pt x="0" y="305"/>
                                    <a:pt x="0" y="305"/>
                                    <a:pt x="0" y="305"/>
                                  </a:cubicBezTo>
                                  <a:cubicBezTo>
                                    <a:pt x="7" y="316"/>
                                    <a:pt x="14" y="328"/>
                                    <a:pt x="22" y="339"/>
                                  </a:cubicBezTo>
                                  <a:cubicBezTo>
                                    <a:pt x="24" y="342"/>
                                    <a:pt x="26" y="345"/>
                                    <a:pt x="28" y="347"/>
                                  </a:cubicBezTo>
                                  <a:cubicBezTo>
                                    <a:pt x="28" y="348"/>
                                    <a:pt x="28" y="348"/>
                                    <a:pt x="28" y="348"/>
                                  </a:cubicBezTo>
                                  <a:cubicBezTo>
                                    <a:pt x="35" y="358"/>
                                    <a:pt x="42" y="368"/>
                                    <a:pt x="50" y="379"/>
                                  </a:cubicBezTo>
                                  <a:cubicBezTo>
                                    <a:pt x="63" y="396"/>
                                    <a:pt x="76" y="415"/>
                                    <a:pt x="91" y="433"/>
                                  </a:cubicBezTo>
                                  <a:cubicBezTo>
                                    <a:pt x="90" y="434"/>
                                    <a:pt x="90" y="434"/>
                                    <a:pt x="90" y="434"/>
                                  </a:cubicBezTo>
                                  <a:cubicBezTo>
                                    <a:pt x="107" y="456"/>
                                    <a:pt x="125" y="479"/>
                                    <a:pt x="145" y="504"/>
                                  </a:cubicBezTo>
                                  <a:cubicBezTo>
                                    <a:pt x="197" y="504"/>
                                    <a:pt x="197" y="504"/>
                                    <a:pt x="197" y="504"/>
                                  </a:cubicBezTo>
                                  <a:cubicBezTo>
                                    <a:pt x="196" y="502"/>
                                    <a:pt x="195" y="501"/>
                                    <a:pt x="196" y="499"/>
                                  </a:cubicBezTo>
                                  <a:cubicBezTo>
                                    <a:pt x="199" y="495"/>
                                    <a:pt x="210" y="498"/>
                                    <a:pt x="225" y="504"/>
                                  </a:cubicBezTo>
                                  <a:cubicBezTo>
                                    <a:pt x="245" y="504"/>
                                    <a:pt x="245" y="504"/>
                                    <a:pt x="245" y="504"/>
                                  </a:cubicBezTo>
                                  <a:cubicBezTo>
                                    <a:pt x="244" y="502"/>
                                    <a:pt x="243" y="501"/>
                                    <a:pt x="244" y="499"/>
                                  </a:cubicBezTo>
                                  <a:cubicBezTo>
                                    <a:pt x="247" y="495"/>
                                    <a:pt x="259" y="498"/>
                                    <a:pt x="273" y="504"/>
                                  </a:cubicBezTo>
                                  <a:cubicBezTo>
                                    <a:pt x="337" y="504"/>
                                    <a:pt x="337" y="504"/>
                                    <a:pt x="337" y="504"/>
                                  </a:cubicBezTo>
                                  <a:cubicBezTo>
                                    <a:pt x="294" y="465"/>
                                    <a:pt x="237" y="441"/>
                                    <a:pt x="246" y="429"/>
                                  </a:cubicBezTo>
                                  <a:cubicBezTo>
                                    <a:pt x="256" y="420"/>
                                    <a:pt x="314" y="467"/>
                                    <a:pt x="346" y="504"/>
                                  </a:cubicBezTo>
                                  <a:cubicBezTo>
                                    <a:pt x="404" y="504"/>
                                    <a:pt x="404" y="504"/>
                                    <a:pt x="404" y="504"/>
                                  </a:cubicBezTo>
                                  <a:cubicBezTo>
                                    <a:pt x="378" y="476"/>
                                    <a:pt x="345" y="458"/>
                                    <a:pt x="351" y="451"/>
                                  </a:cubicBezTo>
                                  <a:cubicBezTo>
                                    <a:pt x="358" y="446"/>
                                    <a:pt x="391" y="478"/>
                                    <a:pt x="409" y="504"/>
                                  </a:cubicBezTo>
                                  <a:cubicBezTo>
                                    <a:pt x="591" y="504"/>
                                    <a:pt x="591" y="504"/>
                                    <a:pt x="591" y="504"/>
                                  </a:cubicBezTo>
                                  <a:cubicBezTo>
                                    <a:pt x="591" y="497"/>
                                    <a:pt x="591" y="492"/>
                                    <a:pt x="591" y="491"/>
                                  </a:cubicBezTo>
                                  <a:cubicBezTo>
                                    <a:pt x="592" y="489"/>
                                    <a:pt x="598" y="489"/>
                                    <a:pt x="599" y="492"/>
                                  </a:cubicBezTo>
                                  <a:cubicBezTo>
                                    <a:pt x="599" y="493"/>
                                    <a:pt x="599" y="497"/>
                                    <a:pt x="599" y="504"/>
                                  </a:cubicBezTo>
                                  <a:lnTo>
                                    <a:pt x="642" y="504"/>
                                  </a:lnTo>
                                  <a:close/>
                                  <a:moveTo>
                                    <a:pt x="650" y="312"/>
                                  </a:moveTo>
                                  <a:cubicBezTo>
                                    <a:pt x="652" y="309"/>
                                    <a:pt x="657" y="310"/>
                                    <a:pt x="658" y="314"/>
                                  </a:cubicBezTo>
                                  <a:cubicBezTo>
                                    <a:pt x="659" y="319"/>
                                    <a:pt x="634" y="431"/>
                                    <a:pt x="634" y="431"/>
                                  </a:cubicBezTo>
                                  <a:cubicBezTo>
                                    <a:pt x="634" y="431"/>
                                    <a:pt x="649" y="316"/>
                                    <a:pt x="650" y="312"/>
                                  </a:cubicBezTo>
                                  <a:close/>
                                  <a:moveTo>
                                    <a:pt x="294" y="359"/>
                                  </a:moveTo>
                                  <a:cubicBezTo>
                                    <a:pt x="303" y="351"/>
                                    <a:pt x="376" y="435"/>
                                    <a:pt x="382" y="459"/>
                                  </a:cubicBezTo>
                                  <a:cubicBezTo>
                                    <a:pt x="375" y="438"/>
                                    <a:pt x="285" y="368"/>
                                    <a:pt x="294" y="359"/>
                                  </a:cubicBezTo>
                                  <a:close/>
                                  <a:moveTo>
                                    <a:pt x="381" y="391"/>
                                  </a:moveTo>
                                  <a:cubicBezTo>
                                    <a:pt x="391" y="385"/>
                                    <a:pt x="436" y="459"/>
                                    <a:pt x="435" y="478"/>
                                  </a:cubicBezTo>
                                  <a:cubicBezTo>
                                    <a:pt x="420" y="435"/>
                                    <a:pt x="372" y="398"/>
                                    <a:pt x="381" y="391"/>
                                  </a:cubicBezTo>
                                  <a:close/>
                                  <a:moveTo>
                                    <a:pt x="381" y="344"/>
                                  </a:moveTo>
                                  <a:cubicBezTo>
                                    <a:pt x="394" y="336"/>
                                    <a:pt x="450" y="444"/>
                                    <a:pt x="450" y="472"/>
                                  </a:cubicBezTo>
                                  <a:cubicBezTo>
                                    <a:pt x="430" y="409"/>
                                    <a:pt x="370" y="354"/>
                                    <a:pt x="381" y="344"/>
                                  </a:cubicBezTo>
                                  <a:close/>
                                  <a:moveTo>
                                    <a:pt x="464" y="443"/>
                                  </a:moveTo>
                                  <a:cubicBezTo>
                                    <a:pt x="449" y="379"/>
                                    <a:pt x="393" y="320"/>
                                    <a:pt x="405" y="311"/>
                                  </a:cubicBezTo>
                                  <a:cubicBezTo>
                                    <a:pt x="419" y="304"/>
                                    <a:pt x="467" y="416"/>
                                    <a:pt x="464" y="443"/>
                                  </a:cubicBezTo>
                                  <a:close/>
                                  <a:moveTo>
                                    <a:pt x="511" y="433"/>
                                  </a:moveTo>
                                  <a:cubicBezTo>
                                    <a:pt x="505" y="390"/>
                                    <a:pt x="468" y="347"/>
                                    <a:pt x="477" y="342"/>
                                  </a:cubicBezTo>
                                  <a:cubicBezTo>
                                    <a:pt x="488" y="339"/>
                                    <a:pt x="515" y="415"/>
                                    <a:pt x="511" y="433"/>
                                  </a:cubicBezTo>
                                  <a:close/>
                                  <a:moveTo>
                                    <a:pt x="543" y="492"/>
                                  </a:moveTo>
                                  <a:cubicBezTo>
                                    <a:pt x="542" y="460"/>
                                    <a:pt x="523" y="424"/>
                                    <a:pt x="530" y="421"/>
                                  </a:cubicBezTo>
                                  <a:cubicBezTo>
                                    <a:pt x="538" y="420"/>
                                    <a:pt x="545" y="477"/>
                                    <a:pt x="543" y="492"/>
                                  </a:cubicBezTo>
                                  <a:close/>
                                  <a:moveTo>
                                    <a:pt x="583" y="451"/>
                                  </a:moveTo>
                                  <a:cubicBezTo>
                                    <a:pt x="583" y="451"/>
                                    <a:pt x="579" y="348"/>
                                    <a:pt x="579" y="344"/>
                                  </a:cubicBezTo>
                                  <a:cubicBezTo>
                                    <a:pt x="580" y="342"/>
                                    <a:pt x="586" y="342"/>
                                    <a:pt x="587" y="345"/>
                                  </a:cubicBezTo>
                                  <a:cubicBezTo>
                                    <a:pt x="589" y="350"/>
                                    <a:pt x="583" y="451"/>
                                    <a:pt x="583" y="451"/>
                                  </a:cubicBezTo>
                                  <a:close/>
                                  <a:moveTo>
                                    <a:pt x="599" y="477"/>
                                  </a:moveTo>
                                  <a:cubicBezTo>
                                    <a:pt x="599" y="477"/>
                                    <a:pt x="601" y="361"/>
                                    <a:pt x="601" y="356"/>
                                  </a:cubicBezTo>
                                  <a:cubicBezTo>
                                    <a:pt x="602" y="353"/>
                                    <a:pt x="608" y="354"/>
                                    <a:pt x="609" y="357"/>
                                  </a:cubicBezTo>
                                  <a:cubicBezTo>
                                    <a:pt x="611" y="363"/>
                                    <a:pt x="599" y="477"/>
                                    <a:pt x="599" y="477"/>
                                  </a:cubicBezTo>
                                  <a:close/>
                                  <a:moveTo>
                                    <a:pt x="0" y="20"/>
                                  </a:moveTo>
                                  <a:cubicBezTo>
                                    <a:pt x="4" y="14"/>
                                    <a:pt x="8" y="7"/>
                                    <a:pt x="12" y="0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21" y="14"/>
                                    <a:pt x="10" y="29"/>
                                    <a:pt x="0" y="42"/>
                                  </a:cubicBez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37" y="0"/>
                                  </a:moveTo>
                                  <a:cubicBezTo>
                                    <a:pt x="835" y="0"/>
                                    <a:pt x="834" y="1"/>
                                    <a:pt x="833" y="2"/>
                                  </a:cubicBezTo>
                                  <a:cubicBezTo>
                                    <a:pt x="834" y="1"/>
                                    <a:pt x="835" y="0"/>
                                    <a:pt x="837" y="0"/>
                                  </a:cubicBezTo>
                                  <a:close/>
                                  <a:moveTo>
                                    <a:pt x="768" y="17"/>
                                  </a:moveTo>
                                  <a:cubicBezTo>
                                    <a:pt x="775" y="12"/>
                                    <a:pt x="782" y="6"/>
                                    <a:pt x="789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84" y="6"/>
                                    <a:pt x="776" y="12"/>
                                    <a:pt x="768" y="17"/>
                                  </a:cubicBezTo>
                                  <a:close/>
                                  <a:moveTo>
                                    <a:pt x="752" y="34"/>
                                  </a:moveTo>
                                  <a:cubicBezTo>
                                    <a:pt x="764" y="25"/>
                                    <a:pt x="778" y="15"/>
                                    <a:pt x="794" y="5"/>
                                  </a:cubicBezTo>
                                  <a:cubicBezTo>
                                    <a:pt x="795" y="5"/>
                                    <a:pt x="795" y="6"/>
                                    <a:pt x="795" y="6"/>
                                  </a:cubicBezTo>
                                  <a:cubicBezTo>
                                    <a:pt x="795" y="6"/>
                                    <a:pt x="795" y="6"/>
                                    <a:pt x="795" y="6"/>
                                  </a:cubicBezTo>
                                  <a:cubicBezTo>
                                    <a:pt x="779" y="17"/>
                                    <a:pt x="764" y="26"/>
                                    <a:pt x="752" y="34"/>
                                  </a:cubicBezTo>
                                  <a:close/>
                                  <a:moveTo>
                                    <a:pt x="756" y="35"/>
                                  </a:moveTo>
                                  <a:cubicBezTo>
                                    <a:pt x="755" y="36"/>
                                    <a:pt x="754" y="36"/>
                                    <a:pt x="754" y="37"/>
                                  </a:cubicBezTo>
                                  <a:cubicBezTo>
                                    <a:pt x="754" y="36"/>
                                    <a:pt x="755" y="36"/>
                                    <a:pt x="756" y="35"/>
                                  </a:cubicBezTo>
                                  <a:cubicBezTo>
                                    <a:pt x="756" y="35"/>
                                    <a:pt x="756" y="35"/>
                                    <a:pt x="756" y="35"/>
                                  </a:cubicBezTo>
                                  <a:close/>
                                  <a:moveTo>
                                    <a:pt x="748" y="49"/>
                                  </a:moveTo>
                                  <a:cubicBezTo>
                                    <a:pt x="770" y="42"/>
                                    <a:pt x="806" y="34"/>
                                    <a:pt x="852" y="29"/>
                                  </a:cubicBezTo>
                                  <a:cubicBezTo>
                                    <a:pt x="808" y="37"/>
                                    <a:pt x="771" y="44"/>
                                    <a:pt x="748" y="49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5" y="4"/>
                                    <a:pt x="2" y="8"/>
                                    <a:pt x="0" y="13"/>
                                  </a:cubicBez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8" y="504"/>
                                  </a:moveTo>
                                  <a:cubicBezTo>
                                    <a:pt x="18" y="476"/>
                                    <a:pt x="8" y="451"/>
                                    <a:pt x="0" y="427"/>
                                  </a:cubicBezTo>
                                  <a:cubicBezTo>
                                    <a:pt x="0" y="366"/>
                                    <a:pt x="0" y="366"/>
                                    <a:pt x="0" y="366"/>
                                  </a:cubicBezTo>
                                  <a:cubicBezTo>
                                    <a:pt x="18" y="399"/>
                                    <a:pt x="39" y="436"/>
                                    <a:pt x="66" y="479"/>
                                  </a:cubicBezTo>
                                  <a:cubicBezTo>
                                    <a:pt x="69" y="477"/>
                                    <a:pt x="69" y="477"/>
                                    <a:pt x="69" y="477"/>
                                  </a:cubicBezTo>
                                  <a:cubicBezTo>
                                    <a:pt x="41" y="431"/>
                                    <a:pt x="18" y="392"/>
                                    <a:pt x="0" y="358"/>
                                  </a:cubicBezTo>
                                  <a:cubicBezTo>
                                    <a:pt x="0" y="313"/>
                                    <a:pt x="0" y="313"/>
                                    <a:pt x="0" y="313"/>
                                  </a:cubicBezTo>
                                  <a:cubicBezTo>
                                    <a:pt x="6" y="322"/>
                                    <a:pt x="12" y="331"/>
                                    <a:pt x="19" y="341"/>
                                  </a:cubicBezTo>
                                  <a:cubicBezTo>
                                    <a:pt x="21" y="344"/>
                                    <a:pt x="23" y="347"/>
                                    <a:pt x="25" y="350"/>
                                  </a:cubicBezTo>
                                  <a:cubicBezTo>
                                    <a:pt x="25" y="350"/>
                                    <a:pt x="25" y="350"/>
                                    <a:pt x="25" y="350"/>
                                  </a:cubicBezTo>
                                  <a:cubicBezTo>
                                    <a:pt x="32" y="360"/>
                                    <a:pt x="39" y="370"/>
                                    <a:pt x="47" y="381"/>
                                  </a:cubicBezTo>
                                  <a:cubicBezTo>
                                    <a:pt x="73" y="417"/>
                                    <a:pt x="103" y="458"/>
                                    <a:pt x="140" y="504"/>
                                  </a:cubicBezTo>
                                  <a:lnTo>
                                    <a:pt x="28" y="504"/>
                                  </a:lnTo>
                                  <a:close/>
                                  <a:moveTo>
                                    <a:pt x="936" y="27"/>
                                  </a:moveTo>
                                  <a:cubicBezTo>
                                    <a:pt x="936" y="49"/>
                                    <a:pt x="936" y="49"/>
                                    <a:pt x="936" y="49"/>
                                  </a:cubicBezTo>
                                  <a:cubicBezTo>
                                    <a:pt x="867" y="42"/>
                                    <a:pt x="816" y="43"/>
                                    <a:pt x="782" y="45"/>
                                  </a:cubicBezTo>
                                  <a:cubicBezTo>
                                    <a:pt x="809" y="40"/>
                                    <a:pt x="845" y="34"/>
                                    <a:pt x="884" y="27"/>
                                  </a:cubicBezTo>
                                  <a:cubicBezTo>
                                    <a:pt x="900" y="27"/>
                                    <a:pt x="917" y="26"/>
                                    <a:pt x="936" y="27"/>
                                  </a:cubicBezTo>
                                  <a:close/>
                                  <a:moveTo>
                                    <a:pt x="765" y="29"/>
                                  </a:moveTo>
                                  <a:cubicBezTo>
                                    <a:pt x="775" y="23"/>
                                    <a:pt x="786" y="16"/>
                                    <a:pt x="799" y="8"/>
                                  </a:cubicBezTo>
                                  <a:cubicBezTo>
                                    <a:pt x="801" y="8"/>
                                    <a:pt x="803" y="8"/>
                                    <a:pt x="805" y="6"/>
                                  </a:cubicBezTo>
                                  <a:cubicBezTo>
                                    <a:pt x="806" y="5"/>
                                    <a:pt x="807" y="4"/>
                                    <a:pt x="807" y="2"/>
                                  </a:cubicBezTo>
                                  <a:cubicBezTo>
                                    <a:pt x="809" y="1"/>
                                    <a:pt x="810" y="1"/>
                                    <a:pt x="812" y="0"/>
                                  </a:cubicBezTo>
                                  <a:cubicBezTo>
                                    <a:pt x="829" y="0"/>
                                    <a:pt x="829" y="0"/>
                                    <a:pt x="829" y="0"/>
                                  </a:cubicBezTo>
                                  <a:cubicBezTo>
                                    <a:pt x="805" y="11"/>
                                    <a:pt x="784" y="21"/>
                                    <a:pt x="766" y="30"/>
                                  </a:cubicBezTo>
                                  <a:cubicBezTo>
                                    <a:pt x="766" y="30"/>
                                    <a:pt x="765" y="29"/>
                                    <a:pt x="765" y="29"/>
                                  </a:cubicBezTo>
                                  <a:close/>
                                  <a:moveTo>
                                    <a:pt x="854" y="26"/>
                                  </a:moveTo>
                                  <a:cubicBezTo>
                                    <a:pt x="834" y="28"/>
                                    <a:pt x="815" y="31"/>
                                    <a:pt x="800" y="33"/>
                                  </a:cubicBezTo>
                                  <a:cubicBezTo>
                                    <a:pt x="808" y="31"/>
                                    <a:pt x="816" y="29"/>
                                    <a:pt x="824" y="27"/>
                                  </a:cubicBezTo>
                                  <a:cubicBezTo>
                                    <a:pt x="832" y="26"/>
                                    <a:pt x="840" y="24"/>
                                    <a:pt x="848" y="22"/>
                                  </a:cubicBezTo>
                                  <a:cubicBezTo>
                                    <a:pt x="849" y="23"/>
                                    <a:pt x="849" y="23"/>
                                    <a:pt x="850" y="24"/>
                                  </a:cubicBezTo>
                                  <a:cubicBezTo>
                                    <a:pt x="851" y="25"/>
                                    <a:pt x="852" y="26"/>
                                    <a:pt x="854" y="26"/>
                                  </a:cubicBezTo>
                                  <a:close/>
                                  <a:moveTo>
                                    <a:pt x="736" y="8"/>
                                  </a:moveTo>
                                  <a:cubicBezTo>
                                    <a:pt x="735" y="12"/>
                                    <a:pt x="735" y="12"/>
                                    <a:pt x="735" y="12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lose/>
                                  <a:moveTo>
                                    <a:pt x="742" y="143"/>
                                  </a:moveTo>
                                  <a:cubicBezTo>
                                    <a:pt x="739" y="130"/>
                                    <a:pt x="736" y="119"/>
                                    <a:pt x="734" y="109"/>
                                  </a:cubicBezTo>
                                  <a:cubicBezTo>
                                    <a:pt x="737" y="119"/>
                                    <a:pt x="740" y="129"/>
                                    <a:pt x="744" y="140"/>
                                  </a:cubicBezTo>
                                  <a:cubicBezTo>
                                    <a:pt x="744" y="140"/>
                                    <a:pt x="744" y="140"/>
                                    <a:pt x="744" y="141"/>
                                  </a:cubicBezTo>
                                  <a:cubicBezTo>
                                    <a:pt x="743" y="141"/>
                                    <a:pt x="742" y="142"/>
                                    <a:pt x="742" y="143"/>
                                  </a:cubicBezTo>
                                  <a:close/>
                                  <a:moveTo>
                                    <a:pt x="722" y="0"/>
                                  </a:moveTo>
                                  <a:cubicBezTo>
                                    <a:pt x="723" y="0"/>
                                    <a:pt x="723" y="0"/>
                                    <a:pt x="723" y="0"/>
                                  </a:cubicBezTo>
                                  <a:cubicBezTo>
                                    <a:pt x="723" y="14"/>
                                    <a:pt x="723" y="14"/>
                                    <a:pt x="723" y="14"/>
                                  </a:cubicBezTo>
                                  <a:lnTo>
                                    <a:pt x="722" y="0"/>
                                  </a:lnTo>
                                  <a:close/>
                                  <a:moveTo>
                                    <a:pt x="724" y="92"/>
                                  </a:moveTo>
                                  <a:cubicBezTo>
                                    <a:pt x="724" y="93"/>
                                    <a:pt x="724" y="93"/>
                                    <a:pt x="724" y="93"/>
                                  </a:cubicBezTo>
                                  <a:cubicBezTo>
                                    <a:pt x="723" y="91"/>
                                    <a:pt x="723" y="89"/>
                                    <a:pt x="723" y="87"/>
                                  </a:cubicBezTo>
                                  <a:cubicBezTo>
                                    <a:pt x="724" y="89"/>
                                    <a:pt x="724" y="90"/>
                                    <a:pt x="724" y="92"/>
                                  </a:cubicBezTo>
                                  <a:close/>
                                  <a:moveTo>
                                    <a:pt x="715" y="0"/>
                                  </a:move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19" y="21"/>
                                    <a:pt x="719" y="21"/>
                                    <a:pt x="719" y="21"/>
                                  </a:cubicBezTo>
                                  <a:lnTo>
                                    <a:pt x="715" y="0"/>
                                  </a:lnTo>
                                  <a:close/>
                                  <a:moveTo>
                                    <a:pt x="713" y="18"/>
                                  </a:move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lnTo>
                                    <a:pt x="713" y="18"/>
                                  </a:lnTo>
                                  <a:close/>
                                  <a:moveTo>
                                    <a:pt x="714" y="9"/>
                                  </a:move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lnTo>
                                    <a:pt x="714" y="9"/>
                                  </a:lnTo>
                                  <a:close/>
                                  <a:moveTo>
                                    <a:pt x="685" y="0"/>
                                  </a:moveTo>
                                  <a:cubicBezTo>
                                    <a:pt x="685" y="0"/>
                                    <a:pt x="685" y="0"/>
                                    <a:pt x="685" y="0"/>
                                  </a:cubicBezTo>
                                  <a:cubicBezTo>
                                    <a:pt x="688" y="5"/>
                                    <a:pt x="688" y="5"/>
                                    <a:pt x="688" y="5"/>
                                  </a:cubicBezTo>
                                  <a:lnTo>
                                    <a:pt x="685" y="0"/>
                                  </a:lnTo>
                                  <a:close/>
                                  <a:moveTo>
                                    <a:pt x="711" y="185"/>
                                  </a:moveTo>
                                  <a:cubicBezTo>
                                    <a:pt x="710" y="185"/>
                                    <a:pt x="709" y="185"/>
                                    <a:pt x="709" y="185"/>
                                  </a:cubicBezTo>
                                  <a:cubicBezTo>
                                    <a:pt x="710" y="137"/>
                                    <a:pt x="713" y="105"/>
                                    <a:pt x="716" y="86"/>
                                  </a:cubicBezTo>
                                  <a:cubicBezTo>
                                    <a:pt x="716" y="86"/>
                                    <a:pt x="716" y="86"/>
                                    <a:pt x="717" y="85"/>
                                  </a:cubicBezTo>
                                  <a:cubicBezTo>
                                    <a:pt x="714" y="107"/>
                                    <a:pt x="711" y="141"/>
                                    <a:pt x="711" y="185"/>
                                  </a:cubicBezTo>
                                  <a:close/>
                                  <a:moveTo>
                                    <a:pt x="697" y="42"/>
                                  </a:moveTo>
                                  <a:cubicBezTo>
                                    <a:pt x="609" y="0"/>
                                    <a:pt x="609" y="0"/>
                                    <a:pt x="609" y="0"/>
                                  </a:cubicBezTo>
                                  <a:cubicBezTo>
                                    <a:pt x="628" y="0"/>
                                    <a:pt x="628" y="0"/>
                                    <a:pt x="628" y="0"/>
                                  </a:cubicBezTo>
                                  <a:cubicBezTo>
                                    <a:pt x="638" y="5"/>
                                    <a:pt x="638" y="5"/>
                                    <a:pt x="638" y="5"/>
                                  </a:cubicBezTo>
                                  <a:cubicBezTo>
                                    <a:pt x="638" y="6"/>
                                    <a:pt x="639" y="7"/>
                                    <a:pt x="639" y="7"/>
                                  </a:cubicBezTo>
                                  <a:cubicBezTo>
                                    <a:pt x="641" y="9"/>
                                    <a:pt x="643" y="10"/>
                                    <a:pt x="645" y="10"/>
                                  </a:cubicBezTo>
                                  <a:lnTo>
                                    <a:pt x="697" y="42"/>
                                  </a:lnTo>
                                  <a:close/>
                                  <a:moveTo>
                                    <a:pt x="707" y="25"/>
                                  </a:moveTo>
                                  <a:cubicBezTo>
                                    <a:pt x="692" y="0"/>
                                    <a:pt x="692" y="0"/>
                                    <a:pt x="692" y="0"/>
                                  </a:cubicBezTo>
                                  <a:cubicBezTo>
                                    <a:pt x="695" y="0"/>
                                    <a:pt x="695" y="0"/>
                                    <a:pt x="695" y="0"/>
                                  </a:cubicBezTo>
                                  <a:lnTo>
                                    <a:pt x="707" y="25"/>
                                  </a:lnTo>
                                  <a:close/>
                                  <a:moveTo>
                                    <a:pt x="906" y="24"/>
                                  </a:moveTo>
                                  <a:cubicBezTo>
                                    <a:pt x="916" y="22"/>
                                    <a:pt x="926" y="21"/>
                                    <a:pt x="936" y="19"/>
                                  </a:cubicBezTo>
                                  <a:cubicBezTo>
                                    <a:pt x="936" y="24"/>
                                    <a:pt x="936" y="24"/>
                                    <a:pt x="936" y="24"/>
                                  </a:cubicBezTo>
                                  <a:cubicBezTo>
                                    <a:pt x="926" y="24"/>
                                    <a:pt x="916" y="24"/>
                                    <a:pt x="906" y="24"/>
                                  </a:cubicBezTo>
                                  <a:close/>
                                  <a:moveTo>
                                    <a:pt x="691" y="18"/>
                                  </a:moveTo>
                                  <a:cubicBezTo>
                                    <a:pt x="676" y="0"/>
                                    <a:pt x="676" y="0"/>
                                    <a:pt x="676" y="0"/>
                                  </a:cubicBezTo>
                                  <a:cubicBezTo>
                                    <a:pt x="678" y="0"/>
                                    <a:pt x="678" y="0"/>
                                    <a:pt x="678" y="0"/>
                                  </a:cubicBezTo>
                                  <a:cubicBezTo>
                                    <a:pt x="692" y="18"/>
                                    <a:pt x="692" y="18"/>
                                    <a:pt x="692" y="18"/>
                                  </a:cubicBezTo>
                                  <a:cubicBezTo>
                                    <a:pt x="692" y="18"/>
                                    <a:pt x="692" y="18"/>
                                    <a:pt x="691" y="18"/>
                                  </a:cubicBezTo>
                                  <a:close/>
                                  <a:moveTo>
                                    <a:pt x="483" y="133"/>
                                  </a:moveTo>
                                  <a:cubicBezTo>
                                    <a:pt x="482" y="133"/>
                                    <a:pt x="482" y="132"/>
                                    <a:pt x="481" y="132"/>
                                  </a:cubicBezTo>
                                  <a:cubicBezTo>
                                    <a:pt x="552" y="110"/>
                                    <a:pt x="552" y="110"/>
                                    <a:pt x="552" y="110"/>
                                  </a:cubicBezTo>
                                  <a:cubicBezTo>
                                    <a:pt x="529" y="118"/>
                                    <a:pt x="505" y="126"/>
                                    <a:pt x="484" y="134"/>
                                  </a:cubicBezTo>
                                  <a:cubicBezTo>
                                    <a:pt x="483" y="134"/>
                                    <a:pt x="483" y="134"/>
                                    <a:pt x="483" y="133"/>
                                  </a:cubicBezTo>
                                  <a:close/>
                                  <a:moveTo>
                                    <a:pt x="741" y="58"/>
                                  </a:moveTo>
                                  <a:cubicBezTo>
                                    <a:pt x="775" y="59"/>
                                    <a:pt x="853" y="64"/>
                                    <a:pt x="936" y="76"/>
                                  </a:cubicBezTo>
                                  <a:cubicBezTo>
                                    <a:pt x="936" y="117"/>
                                    <a:pt x="936" y="117"/>
                                    <a:pt x="936" y="117"/>
                                  </a:cubicBezTo>
                                  <a:cubicBezTo>
                                    <a:pt x="756" y="64"/>
                                    <a:pt x="756" y="64"/>
                                    <a:pt x="756" y="64"/>
                                  </a:cubicBezTo>
                                  <a:cubicBezTo>
                                    <a:pt x="904" y="94"/>
                                    <a:pt x="904" y="94"/>
                                    <a:pt x="904" y="94"/>
                                  </a:cubicBezTo>
                                  <a:cubicBezTo>
                                    <a:pt x="904" y="96"/>
                                    <a:pt x="904" y="98"/>
                                    <a:pt x="906" y="99"/>
                                  </a:cubicBezTo>
                                  <a:cubicBezTo>
                                    <a:pt x="909" y="102"/>
                                    <a:pt x="913" y="102"/>
                                    <a:pt x="916" y="100"/>
                                  </a:cubicBezTo>
                                  <a:cubicBezTo>
                                    <a:pt x="919" y="97"/>
                                    <a:pt x="919" y="92"/>
                                    <a:pt x="917" y="89"/>
                                  </a:cubicBezTo>
                                  <a:cubicBezTo>
                                    <a:pt x="914" y="86"/>
                                    <a:pt x="909" y="86"/>
                                    <a:pt x="906" y="89"/>
                                  </a:cubicBezTo>
                                  <a:cubicBezTo>
                                    <a:pt x="905" y="89"/>
                                    <a:pt x="905" y="90"/>
                                    <a:pt x="904" y="91"/>
                                  </a:cubicBezTo>
                                  <a:lnTo>
                                    <a:pt x="741" y="58"/>
                                  </a:lnTo>
                                  <a:close/>
                                  <a:moveTo>
                                    <a:pt x="687" y="68"/>
                                  </a:moveTo>
                                  <a:cubicBezTo>
                                    <a:pt x="679" y="72"/>
                                    <a:pt x="669" y="76"/>
                                    <a:pt x="658" y="81"/>
                                  </a:cubicBezTo>
                                  <a:cubicBezTo>
                                    <a:pt x="659" y="79"/>
                                    <a:pt x="659" y="78"/>
                                    <a:pt x="659" y="77"/>
                                  </a:cubicBezTo>
                                  <a:cubicBezTo>
                                    <a:pt x="669" y="74"/>
                                    <a:pt x="679" y="71"/>
                                    <a:pt x="687" y="68"/>
                                  </a:cubicBezTo>
                                  <a:close/>
                                  <a:moveTo>
                                    <a:pt x="24" y="504"/>
                                  </a:move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7" y="459"/>
                                    <a:pt x="15" y="481"/>
                                    <a:pt x="24" y="504"/>
                                  </a:cubicBezTo>
                                  <a:close/>
                                  <a:moveTo>
                                    <a:pt x="936" y="52"/>
                                  </a:moveTo>
                                  <a:cubicBezTo>
                                    <a:pt x="936" y="73"/>
                                    <a:pt x="936" y="73"/>
                                    <a:pt x="936" y="73"/>
                                  </a:cubicBezTo>
                                  <a:cubicBezTo>
                                    <a:pt x="847" y="60"/>
                                    <a:pt x="764" y="56"/>
                                    <a:pt x="735" y="54"/>
                                  </a:cubicBezTo>
                                  <a:cubicBezTo>
                                    <a:pt x="738" y="54"/>
                                    <a:pt x="743" y="53"/>
                                    <a:pt x="748" y="52"/>
                                  </a:cubicBezTo>
                                  <a:cubicBezTo>
                                    <a:pt x="778" y="47"/>
                                    <a:pt x="839" y="42"/>
                                    <a:pt x="936" y="52"/>
                                  </a:cubicBezTo>
                                  <a:close/>
                                  <a:moveTo>
                                    <a:pt x="681" y="19"/>
                                  </a:moveTo>
                                  <a:cubicBezTo>
                                    <a:pt x="657" y="0"/>
                                    <a:pt x="657" y="0"/>
                                    <a:pt x="657" y="0"/>
                                  </a:cubicBezTo>
                                  <a:cubicBezTo>
                                    <a:pt x="660" y="0"/>
                                    <a:pt x="660" y="0"/>
                                    <a:pt x="660" y="0"/>
                                  </a:cubicBezTo>
                                  <a:lnTo>
                                    <a:pt x="681" y="19"/>
                                  </a:lnTo>
                                  <a:close/>
                                  <a:moveTo>
                                    <a:pt x="667" y="0"/>
                                  </a:moveTo>
                                  <a:cubicBezTo>
                                    <a:pt x="672" y="0"/>
                                    <a:pt x="672" y="0"/>
                                    <a:pt x="672" y="0"/>
                                  </a:cubicBezTo>
                                  <a:cubicBezTo>
                                    <a:pt x="688" y="18"/>
                                    <a:pt x="688" y="18"/>
                                    <a:pt x="688" y="18"/>
                                  </a:cubicBezTo>
                                  <a:cubicBezTo>
                                    <a:pt x="687" y="18"/>
                                    <a:pt x="687" y="18"/>
                                    <a:pt x="687" y="19"/>
                                  </a:cubicBezTo>
                                  <a:lnTo>
                                    <a:pt x="667" y="0"/>
                                  </a:lnTo>
                                  <a:close/>
                                  <a:moveTo>
                                    <a:pt x="538" y="66"/>
                                  </a:moveTo>
                                  <a:cubicBezTo>
                                    <a:pt x="538" y="65"/>
                                    <a:pt x="538" y="65"/>
                                    <a:pt x="538" y="65"/>
                                  </a:cubicBezTo>
                                  <a:cubicBezTo>
                                    <a:pt x="576" y="63"/>
                                    <a:pt x="576" y="63"/>
                                    <a:pt x="576" y="63"/>
                                  </a:cubicBezTo>
                                  <a:lnTo>
                                    <a:pt x="538" y="66"/>
                                  </a:lnTo>
                                  <a:close/>
                                  <a:moveTo>
                                    <a:pt x="488" y="65"/>
                                  </a:moveTo>
                                  <a:cubicBezTo>
                                    <a:pt x="523" y="63"/>
                                    <a:pt x="523" y="63"/>
                                    <a:pt x="523" y="63"/>
                                  </a:cubicBezTo>
                                  <a:cubicBezTo>
                                    <a:pt x="523" y="64"/>
                                    <a:pt x="523" y="66"/>
                                    <a:pt x="523" y="66"/>
                                  </a:cubicBezTo>
                                  <a:cubicBezTo>
                                    <a:pt x="486" y="69"/>
                                    <a:pt x="486" y="69"/>
                                    <a:pt x="486" y="69"/>
                                  </a:cubicBezTo>
                                  <a:cubicBezTo>
                                    <a:pt x="487" y="68"/>
                                    <a:pt x="488" y="66"/>
                                    <a:pt x="488" y="65"/>
                                  </a:cubicBezTo>
                                  <a:close/>
                                  <a:moveTo>
                                    <a:pt x="664" y="41"/>
                                  </a:moveTo>
                                  <a:cubicBezTo>
                                    <a:pt x="470" y="0"/>
                                    <a:pt x="470" y="0"/>
                                    <a:pt x="470" y="0"/>
                                  </a:cubicBezTo>
                                  <a:cubicBezTo>
                                    <a:pt x="509" y="0"/>
                                    <a:pt x="509" y="0"/>
                                    <a:pt x="509" y="0"/>
                                  </a:cubicBezTo>
                                  <a:lnTo>
                                    <a:pt x="664" y="41"/>
                                  </a:lnTo>
                                  <a:close/>
                                  <a:moveTo>
                                    <a:pt x="473" y="16"/>
                                  </a:moveTo>
                                  <a:cubicBezTo>
                                    <a:pt x="473" y="15"/>
                                    <a:pt x="472" y="13"/>
                                    <a:pt x="472" y="12"/>
                                  </a:cubicBezTo>
                                  <a:cubicBezTo>
                                    <a:pt x="611" y="37"/>
                                    <a:pt x="611" y="37"/>
                                    <a:pt x="611" y="37"/>
                                  </a:cubicBezTo>
                                  <a:lnTo>
                                    <a:pt x="473" y="16"/>
                                  </a:lnTo>
                                  <a:close/>
                                  <a:moveTo>
                                    <a:pt x="650" y="7"/>
                                  </a:moveTo>
                                  <a:cubicBezTo>
                                    <a:pt x="659" y="13"/>
                                    <a:pt x="659" y="13"/>
                                    <a:pt x="659" y="13"/>
                                  </a:cubicBezTo>
                                  <a:cubicBezTo>
                                    <a:pt x="650" y="8"/>
                                    <a:pt x="650" y="8"/>
                                    <a:pt x="650" y="8"/>
                                  </a:cubicBezTo>
                                  <a:cubicBezTo>
                                    <a:pt x="650" y="7"/>
                                    <a:pt x="650" y="7"/>
                                    <a:pt x="650" y="7"/>
                                  </a:cubicBezTo>
                                  <a:close/>
                                  <a:moveTo>
                                    <a:pt x="652" y="2"/>
                                  </a:moveTo>
                                  <a:cubicBezTo>
                                    <a:pt x="652" y="1"/>
                                    <a:pt x="652" y="0"/>
                                    <a:pt x="651" y="0"/>
                                  </a:cubicBezTo>
                                  <a:cubicBezTo>
                                    <a:pt x="652" y="0"/>
                                    <a:pt x="652" y="0"/>
                                    <a:pt x="652" y="0"/>
                                  </a:cubicBezTo>
                                  <a:cubicBezTo>
                                    <a:pt x="680" y="22"/>
                                    <a:pt x="680" y="22"/>
                                    <a:pt x="680" y="22"/>
                                  </a:cubicBezTo>
                                  <a:lnTo>
                                    <a:pt x="652" y="2"/>
                                  </a:lnTo>
                                  <a:close/>
                                  <a:moveTo>
                                    <a:pt x="673" y="55"/>
                                  </a:moveTo>
                                  <a:cubicBezTo>
                                    <a:pt x="683" y="55"/>
                                    <a:pt x="683" y="55"/>
                                    <a:pt x="683" y="55"/>
                                  </a:cubicBezTo>
                                  <a:cubicBezTo>
                                    <a:pt x="673" y="56"/>
                                    <a:pt x="673" y="56"/>
                                    <a:pt x="673" y="56"/>
                                  </a:cubicBezTo>
                                  <a:cubicBezTo>
                                    <a:pt x="673" y="55"/>
                                    <a:pt x="673" y="55"/>
                                    <a:pt x="673" y="55"/>
                                  </a:cubicBezTo>
                                  <a:close/>
                                  <a:moveTo>
                                    <a:pt x="563" y="0"/>
                                  </a:moveTo>
                                  <a:cubicBezTo>
                                    <a:pt x="590" y="0"/>
                                    <a:pt x="590" y="0"/>
                                    <a:pt x="590" y="0"/>
                                  </a:cubicBezTo>
                                  <a:cubicBezTo>
                                    <a:pt x="590" y="1"/>
                                    <a:pt x="591" y="3"/>
                                    <a:pt x="592" y="4"/>
                                  </a:cubicBezTo>
                                  <a:cubicBezTo>
                                    <a:pt x="595" y="7"/>
                                    <a:pt x="599" y="8"/>
                                    <a:pt x="602" y="5"/>
                                  </a:cubicBezTo>
                                  <a:cubicBezTo>
                                    <a:pt x="602" y="5"/>
                                    <a:pt x="602" y="4"/>
                                    <a:pt x="603" y="4"/>
                                  </a:cubicBezTo>
                                  <a:cubicBezTo>
                                    <a:pt x="676" y="37"/>
                                    <a:pt x="676" y="37"/>
                                    <a:pt x="676" y="37"/>
                                  </a:cubicBezTo>
                                  <a:cubicBezTo>
                                    <a:pt x="676" y="37"/>
                                    <a:pt x="675" y="37"/>
                                    <a:pt x="675" y="38"/>
                                  </a:cubicBezTo>
                                  <a:lnTo>
                                    <a:pt x="563" y="0"/>
                                  </a:lnTo>
                                  <a:close/>
                                  <a:moveTo>
                                    <a:pt x="642" y="40"/>
                                  </a:moveTo>
                                  <a:cubicBezTo>
                                    <a:pt x="425" y="1"/>
                                    <a:pt x="425" y="1"/>
                                    <a:pt x="425" y="1"/>
                                  </a:cubicBezTo>
                                  <a:cubicBezTo>
                                    <a:pt x="425" y="0"/>
                                    <a:pt x="425" y="0"/>
                                    <a:pt x="425" y="0"/>
                                  </a:cubicBezTo>
                                  <a:cubicBezTo>
                                    <a:pt x="456" y="0"/>
                                    <a:pt x="456" y="0"/>
                                    <a:pt x="456" y="0"/>
                                  </a:cubicBezTo>
                                  <a:lnTo>
                                    <a:pt x="642" y="40"/>
                                  </a:lnTo>
                                  <a:close/>
                                  <a:moveTo>
                                    <a:pt x="709" y="73"/>
                                  </a:moveTo>
                                  <a:cubicBezTo>
                                    <a:pt x="709" y="73"/>
                                    <a:pt x="708" y="73"/>
                                    <a:pt x="708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lose/>
                                  <a:moveTo>
                                    <a:pt x="694" y="69"/>
                                  </a:moveTo>
                                  <a:cubicBezTo>
                                    <a:pt x="689" y="72"/>
                                    <a:pt x="683" y="75"/>
                                    <a:pt x="676" y="78"/>
                                  </a:cubicBezTo>
                                  <a:cubicBezTo>
                                    <a:pt x="676" y="78"/>
                                    <a:pt x="675" y="78"/>
                                    <a:pt x="674" y="78"/>
                                  </a:cubicBezTo>
                                  <a:cubicBezTo>
                                    <a:pt x="681" y="75"/>
                                    <a:pt x="688" y="72"/>
                                    <a:pt x="693" y="69"/>
                                  </a:cubicBezTo>
                                  <a:cubicBezTo>
                                    <a:pt x="693" y="69"/>
                                    <a:pt x="693" y="69"/>
                                    <a:pt x="694" y="69"/>
                                  </a:cubicBezTo>
                                  <a:close/>
                                  <a:moveTo>
                                    <a:pt x="680" y="80"/>
                                  </a:moveTo>
                                  <a:cubicBezTo>
                                    <a:pt x="680" y="80"/>
                                    <a:pt x="680" y="80"/>
                                    <a:pt x="680" y="80"/>
                                  </a:cubicBezTo>
                                  <a:cubicBezTo>
                                    <a:pt x="681" y="79"/>
                                    <a:pt x="682" y="78"/>
                                    <a:pt x="684" y="78"/>
                                  </a:cubicBezTo>
                                  <a:cubicBezTo>
                                    <a:pt x="682" y="78"/>
                                    <a:pt x="681" y="79"/>
                                    <a:pt x="680" y="80"/>
                                  </a:cubicBezTo>
                                  <a:close/>
                                  <a:moveTo>
                                    <a:pt x="689" y="59"/>
                                  </a:moveTo>
                                  <a:cubicBezTo>
                                    <a:pt x="672" y="62"/>
                                    <a:pt x="672" y="62"/>
                                    <a:pt x="672" y="62"/>
                                  </a:cubicBezTo>
                                  <a:cubicBezTo>
                                    <a:pt x="673" y="61"/>
                                    <a:pt x="673" y="61"/>
                                    <a:pt x="673" y="60"/>
                                  </a:cubicBezTo>
                                  <a:lnTo>
                                    <a:pt x="689" y="59"/>
                                  </a:lnTo>
                                  <a:close/>
                                  <a:moveTo>
                                    <a:pt x="710" y="22"/>
                                  </a:moveTo>
                                  <a:cubicBezTo>
                                    <a:pt x="700" y="0"/>
                                    <a:pt x="700" y="0"/>
                                    <a:pt x="700" y="0"/>
                                  </a:cubicBezTo>
                                  <a:cubicBezTo>
                                    <a:pt x="702" y="0"/>
                                    <a:pt x="702" y="0"/>
                                    <a:pt x="702" y="0"/>
                                  </a:cubicBezTo>
                                  <a:lnTo>
                                    <a:pt x="710" y="22"/>
                                  </a:lnTo>
                                  <a:close/>
                                  <a:moveTo>
                                    <a:pt x="673" y="41"/>
                                  </a:moveTo>
                                  <a:cubicBezTo>
                                    <a:pt x="521" y="0"/>
                                    <a:pt x="521" y="0"/>
                                    <a:pt x="521" y="0"/>
                                  </a:cubicBezTo>
                                  <a:cubicBezTo>
                                    <a:pt x="553" y="0"/>
                                    <a:pt x="553" y="0"/>
                                    <a:pt x="553" y="0"/>
                                  </a:cubicBezTo>
                                  <a:cubicBezTo>
                                    <a:pt x="673" y="40"/>
                                    <a:pt x="673" y="40"/>
                                    <a:pt x="673" y="40"/>
                                  </a:cubicBezTo>
                                  <a:cubicBezTo>
                                    <a:pt x="673" y="40"/>
                                    <a:pt x="673" y="40"/>
                                    <a:pt x="673" y="41"/>
                                  </a:cubicBezTo>
                                  <a:close/>
                                  <a:moveTo>
                                    <a:pt x="633" y="44"/>
                                  </a:moveTo>
                                  <a:cubicBezTo>
                                    <a:pt x="633" y="44"/>
                                    <a:pt x="633" y="44"/>
                                    <a:pt x="633" y="43"/>
                                  </a:cubicBezTo>
                                  <a:cubicBezTo>
                                    <a:pt x="674" y="50"/>
                                    <a:pt x="674" y="50"/>
                                    <a:pt x="674" y="50"/>
                                  </a:cubicBezTo>
                                  <a:cubicBezTo>
                                    <a:pt x="635" y="46"/>
                                    <a:pt x="635" y="46"/>
                                    <a:pt x="635" y="46"/>
                                  </a:cubicBezTo>
                                  <a:cubicBezTo>
                                    <a:pt x="635" y="45"/>
                                    <a:pt x="634" y="44"/>
                                    <a:pt x="633" y="44"/>
                                  </a:cubicBezTo>
                                  <a:close/>
                                  <a:moveTo>
                                    <a:pt x="691" y="43"/>
                                  </a:moveTo>
                                  <a:cubicBezTo>
                                    <a:pt x="687" y="42"/>
                                    <a:pt x="687" y="42"/>
                                    <a:pt x="687" y="42"/>
                                  </a:cubicBezTo>
                                  <a:cubicBezTo>
                                    <a:pt x="687" y="42"/>
                                    <a:pt x="687" y="41"/>
                                    <a:pt x="687" y="41"/>
                                  </a:cubicBez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562" y="148"/>
                                  </a:moveTo>
                                  <a:cubicBezTo>
                                    <a:pt x="607" y="116"/>
                                    <a:pt x="643" y="95"/>
                                    <a:pt x="669" y="81"/>
                                  </a:cubicBezTo>
                                  <a:cubicBezTo>
                                    <a:pt x="668" y="82"/>
                                    <a:pt x="668" y="82"/>
                                    <a:pt x="668" y="83"/>
                                  </a:cubicBezTo>
                                  <a:cubicBezTo>
                                    <a:pt x="641" y="99"/>
                                    <a:pt x="605" y="121"/>
                                    <a:pt x="563" y="151"/>
                                  </a:cubicBezTo>
                                  <a:cubicBezTo>
                                    <a:pt x="563" y="150"/>
                                    <a:pt x="563" y="149"/>
                                    <a:pt x="562" y="148"/>
                                  </a:cubicBezTo>
                                  <a:close/>
                                  <a:moveTo>
                                    <a:pt x="658" y="74"/>
                                  </a:moveTo>
                                  <a:cubicBezTo>
                                    <a:pt x="657" y="74"/>
                                    <a:pt x="657" y="73"/>
                                    <a:pt x="657" y="73"/>
                                  </a:cubicBezTo>
                                  <a:cubicBezTo>
                                    <a:pt x="656" y="72"/>
                                    <a:pt x="656" y="72"/>
                                    <a:pt x="655" y="72"/>
                                  </a:cubicBezTo>
                                  <a:cubicBezTo>
                                    <a:pt x="683" y="66"/>
                                    <a:pt x="683" y="66"/>
                                    <a:pt x="683" y="66"/>
                                  </a:cubicBezTo>
                                  <a:cubicBezTo>
                                    <a:pt x="677" y="67"/>
                                    <a:pt x="671" y="69"/>
                                    <a:pt x="665" y="72"/>
                                  </a:cubicBezTo>
                                  <a:lnTo>
                                    <a:pt x="658" y="74"/>
                                  </a:lnTo>
                                  <a:close/>
                                  <a:moveTo>
                                    <a:pt x="638" y="0"/>
                                  </a:moveTo>
                                  <a:cubicBezTo>
                                    <a:pt x="637" y="0"/>
                                    <a:pt x="637" y="0"/>
                                    <a:pt x="637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ounded Rectangle 7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" name="Group 80"/>
                        <wpg:cNvGrpSpPr/>
                        <wpg:grpSpPr>
                          <a:xfrm>
                            <a:off x="3219450" y="1876425"/>
                            <a:ext cx="2971165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10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113 w 936"/>
                                <a:gd name="T1" fmla="*/ 0 h 507"/>
                                <a:gd name="T2" fmla="*/ 161 w 936"/>
                                <a:gd name="T3" fmla="*/ 0 h 507"/>
                                <a:gd name="T4" fmla="*/ 97 w 936"/>
                                <a:gd name="T5" fmla="*/ 196 h 507"/>
                                <a:gd name="T6" fmla="*/ 0 w 936"/>
                                <a:gd name="T7" fmla="*/ 228 h 507"/>
                                <a:gd name="T8" fmla="*/ 0 w 936"/>
                                <a:gd name="T9" fmla="*/ 295 h 507"/>
                                <a:gd name="T10" fmla="*/ 118 w 936"/>
                                <a:gd name="T11" fmla="*/ 246 h 507"/>
                                <a:gd name="T12" fmla="*/ 275 w 936"/>
                                <a:gd name="T13" fmla="*/ 0 h 507"/>
                                <a:gd name="T14" fmla="*/ 329 w 936"/>
                                <a:gd name="T15" fmla="*/ 0 h 507"/>
                                <a:gd name="T16" fmla="*/ 920 w 936"/>
                                <a:gd name="T17" fmla="*/ 0 h 507"/>
                                <a:gd name="T18" fmla="*/ 936 w 936"/>
                                <a:gd name="T19" fmla="*/ 16 h 507"/>
                                <a:gd name="T20" fmla="*/ 215 w 936"/>
                                <a:gd name="T21" fmla="*/ 0 h 507"/>
                                <a:gd name="T22" fmla="*/ 131 w 936"/>
                                <a:gd name="T23" fmla="*/ 504 h 507"/>
                                <a:gd name="T24" fmla="*/ 133 w 936"/>
                                <a:gd name="T25" fmla="*/ 0 h 507"/>
                                <a:gd name="T26" fmla="*/ 106 w 936"/>
                                <a:gd name="T27" fmla="*/ 0 h 507"/>
                                <a:gd name="T28" fmla="*/ 885 w 936"/>
                                <a:gd name="T29" fmla="*/ 23 h 507"/>
                                <a:gd name="T30" fmla="*/ 535 w 936"/>
                                <a:gd name="T31" fmla="*/ 166 h 507"/>
                                <a:gd name="T32" fmla="*/ 762 w 936"/>
                                <a:gd name="T33" fmla="*/ 504 h 507"/>
                                <a:gd name="T34" fmla="*/ 472 w 936"/>
                                <a:gd name="T35" fmla="*/ 504 h 507"/>
                                <a:gd name="T36" fmla="*/ 167 w 936"/>
                                <a:gd name="T37" fmla="*/ 165 h 507"/>
                                <a:gd name="T38" fmla="*/ 388 w 936"/>
                                <a:gd name="T39" fmla="*/ 474 h 507"/>
                                <a:gd name="T40" fmla="*/ 434 w 936"/>
                                <a:gd name="T41" fmla="*/ 382 h 507"/>
                                <a:gd name="T42" fmla="*/ 390 w 936"/>
                                <a:gd name="T43" fmla="*/ 333 h 507"/>
                                <a:gd name="T44" fmla="*/ 182 w 936"/>
                                <a:gd name="T45" fmla="*/ 154 h 507"/>
                                <a:gd name="T46" fmla="*/ 187 w 936"/>
                                <a:gd name="T47" fmla="*/ 146 h 507"/>
                                <a:gd name="T48" fmla="*/ 580 w 936"/>
                                <a:gd name="T49" fmla="*/ 205 h 507"/>
                                <a:gd name="T50" fmla="*/ 365 w 936"/>
                                <a:gd name="T51" fmla="*/ 114 h 507"/>
                                <a:gd name="T52" fmla="*/ 604 w 936"/>
                                <a:gd name="T53" fmla="*/ 0 h 507"/>
                                <a:gd name="T54" fmla="*/ 636 w 936"/>
                                <a:gd name="T55" fmla="*/ 7 h 507"/>
                                <a:gd name="T56" fmla="*/ 599 w 936"/>
                                <a:gd name="T57" fmla="*/ 113 h 507"/>
                                <a:gd name="T58" fmla="*/ 701 w 936"/>
                                <a:gd name="T59" fmla="*/ 0 h 507"/>
                                <a:gd name="T60" fmla="*/ 629 w 936"/>
                                <a:gd name="T61" fmla="*/ 135 h 507"/>
                                <a:gd name="T62" fmla="*/ 659 w 936"/>
                                <a:gd name="T63" fmla="*/ 127 h 507"/>
                                <a:gd name="T64" fmla="*/ 672 w 936"/>
                                <a:gd name="T65" fmla="*/ 220 h 507"/>
                                <a:gd name="T66" fmla="*/ 710 w 936"/>
                                <a:gd name="T67" fmla="*/ 167 h 507"/>
                                <a:gd name="T68" fmla="*/ 741 w 936"/>
                                <a:gd name="T69" fmla="*/ 123 h 507"/>
                                <a:gd name="T70" fmla="*/ 762 w 936"/>
                                <a:gd name="T71" fmla="*/ 108 h 507"/>
                                <a:gd name="T72" fmla="*/ 760 w 936"/>
                                <a:gd name="T73" fmla="*/ 48 h 507"/>
                                <a:gd name="T74" fmla="*/ 780 w 936"/>
                                <a:gd name="T75" fmla="*/ 226 h 507"/>
                                <a:gd name="T76" fmla="*/ 823 w 936"/>
                                <a:gd name="T77" fmla="*/ 109 h 507"/>
                                <a:gd name="T78" fmla="*/ 830 w 936"/>
                                <a:gd name="T79" fmla="*/ 53 h 507"/>
                                <a:gd name="T80" fmla="*/ 880 w 936"/>
                                <a:gd name="T81" fmla="*/ 64 h 507"/>
                                <a:gd name="T82" fmla="*/ 936 w 936"/>
                                <a:gd name="T83" fmla="*/ 484 h 507"/>
                                <a:gd name="T84" fmla="*/ 633 w 936"/>
                                <a:gd name="T85" fmla="*/ 312 h 507"/>
                                <a:gd name="T86" fmla="*/ 487 w 936"/>
                                <a:gd name="T87" fmla="*/ 318 h 507"/>
                                <a:gd name="T88" fmla="*/ 553 w 936"/>
                                <a:gd name="T89" fmla="*/ 468 h 507"/>
                                <a:gd name="T90" fmla="*/ 642 w 936"/>
                                <a:gd name="T91" fmla="*/ 361 h 507"/>
                                <a:gd name="T92" fmla="*/ 671 w 936"/>
                                <a:gd name="T93" fmla="*/ 404 h 507"/>
                                <a:gd name="T94" fmla="*/ 828 w 936"/>
                                <a:gd name="T95" fmla="*/ 337 h 507"/>
                                <a:gd name="T96" fmla="*/ 890 w 936"/>
                                <a:gd name="T97" fmla="*/ 244 h 507"/>
                                <a:gd name="T98" fmla="*/ 740 w 936"/>
                                <a:gd name="T99" fmla="*/ 197 h 507"/>
                                <a:gd name="T100" fmla="*/ 705 w 936"/>
                                <a:gd name="T101" fmla="*/ 350 h 507"/>
                                <a:gd name="T102" fmla="*/ 769 w 936"/>
                                <a:gd name="T103" fmla="*/ 468 h 507"/>
                                <a:gd name="T104" fmla="*/ 173 w 936"/>
                                <a:gd name="T105" fmla="*/ 166 h 507"/>
                                <a:gd name="T106" fmla="*/ 392 w 936"/>
                                <a:gd name="T107" fmla="*/ 353 h 507"/>
                                <a:gd name="T108" fmla="*/ 398 w 936"/>
                                <a:gd name="T109" fmla="*/ 306 h 507"/>
                                <a:gd name="T110" fmla="*/ 90 w 936"/>
                                <a:gd name="T111" fmla="*/ 123 h 507"/>
                                <a:gd name="T112" fmla="*/ 0 w 936"/>
                                <a:gd name="T113" fmla="*/ 88 h 507"/>
                                <a:gd name="T114" fmla="*/ 13 w 936"/>
                                <a:gd name="T115" fmla="*/ 0 h 507"/>
                                <a:gd name="T116" fmla="*/ 0 w 936"/>
                                <a:gd name="T117" fmla="*/ 114 h 507"/>
                                <a:gd name="T118" fmla="*/ 50 w 936"/>
                                <a:gd name="T119" fmla="*/ 7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36" h="507">
                                  <a:moveTo>
                                    <a:pt x="150" y="81"/>
                                  </a:moveTo>
                                  <a:cubicBezTo>
                                    <a:pt x="140" y="0"/>
                                    <a:pt x="140" y="0"/>
                                    <a:pt x="140" y="0"/>
                                  </a:cubicBez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8" y="32"/>
                                    <a:pt x="149" y="59"/>
                                    <a:pt x="150" y="81"/>
                                  </a:cubicBezTo>
                                  <a:close/>
                                  <a:moveTo>
                                    <a:pt x="157" y="0"/>
                                  </a:move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52" y="37"/>
                                    <a:pt x="153" y="69"/>
                                    <a:pt x="154" y="91"/>
                                  </a:cubicBezTo>
                                  <a:lnTo>
                                    <a:pt x="157" y="0"/>
                                  </a:lnTo>
                                  <a:close/>
                                  <a:moveTo>
                                    <a:pt x="117" y="0"/>
                                  </a:moveTo>
                                  <a:cubicBezTo>
                                    <a:pt x="127" y="35"/>
                                    <a:pt x="127" y="35"/>
                                    <a:pt x="127" y="35"/>
                                  </a:cubicBezTo>
                                  <a:cubicBezTo>
                                    <a:pt x="118" y="0"/>
                                    <a:pt x="118" y="0"/>
                                    <a:pt x="118" y="0"/>
                                  </a:cubicBezTo>
                                  <a:lnTo>
                                    <a:pt x="117" y="0"/>
                                  </a:lnTo>
                                  <a:close/>
                                  <a:moveTo>
                                    <a:pt x="113" y="0"/>
                                  </a:move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33" y="66"/>
                                    <a:pt x="133" y="66"/>
                                    <a:pt x="133" y="66"/>
                                  </a:cubicBezTo>
                                  <a:lnTo>
                                    <a:pt x="113" y="0"/>
                                  </a:lnTo>
                                  <a:close/>
                                  <a:moveTo>
                                    <a:pt x="156" y="166"/>
                                  </a:moveTo>
                                  <a:cubicBezTo>
                                    <a:pt x="155" y="165"/>
                                    <a:pt x="155" y="163"/>
                                    <a:pt x="155" y="162"/>
                                  </a:cubicBezTo>
                                  <a:cubicBezTo>
                                    <a:pt x="154" y="205"/>
                                    <a:pt x="156" y="297"/>
                                    <a:pt x="174" y="445"/>
                                  </a:cubicBezTo>
                                  <a:cubicBezTo>
                                    <a:pt x="170" y="445"/>
                                    <a:pt x="170" y="445"/>
                                    <a:pt x="170" y="445"/>
                                  </a:cubicBezTo>
                                  <a:cubicBezTo>
                                    <a:pt x="160" y="365"/>
                                    <a:pt x="155" y="302"/>
                                    <a:pt x="153" y="254"/>
                                  </a:cubicBezTo>
                                  <a:cubicBezTo>
                                    <a:pt x="154" y="317"/>
                                    <a:pt x="157" y="403"/>
                                    <a:pt x="168" y="504"/>
                                  </a:cubicBezTo>
                                  <a:cubicBezTo>
                                    <a:pt x="215" y="504"/>
                                    <a:pt x="215" y="504"/>
                                    <a:pt x="215" y="504"/>
                                  </a:cubicBezTo>
                                  <a:cubicBezTo>
                                    <a:pt x="176" y="330"/>
                                    <a:pt x="161" y="217"/>
                                    <a:pt x="156" y="166"/>
                                  </a:cubicBezTo>
                                  <a:close/>
                                  <a:moveTo>
                                    <a:pt x="150" y="203"/>
                                  </a:moveTo>
                                  <a:cubicBezTo>
                                    <a:pt x="144" y="269"/>
                                    <a:pt x="137" y="378"/>
                                    <a:pt x="134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50" y="372"/>
                                    <a:pt x="149" y="267"/>
                                    <a:pt x="150" y="203"/>
                                  </a:cubicBezTo>
                                  <a:close/>
                                  <a:moveTo>
                                    <a:pt x="159" y="44"/>
                                  </a:moveTo>
                                  <a:cubicBezTo>
                                    <a:pt x="161" y="45"/>
                                    <a:pt x="161" y="45"/>
                                    <a:pt x="161" y="45"/>
                                  </a:cubicBezTo>
                                  <a:cubicBezTo>
                                    <a:pt x="163" y="31"/>
                                    <a:pt x="165" y="16"/>
                                    <a:pt x="167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lnTo>
                                    <a:pt x="159" y="44"/>
                                  </a:lnTo>
                                  <a:close/>
                                  <a:moveTo>
                                    <a:pt x="183" y="0"/>
                                  </a:moveTo>
                                  <a:cubicBezTo>
                                    <a:pt x="172" y="0"/>
                                    <a:pt x="172" y="0"/>
                                    <a:pt x="172" y="0"/>
                                  </a:cubicBezTo>
                                  <a:cubicBezTo>
                                    <a:pt x="162" y="88"/>
                                    <a:pt x="162" y="88"/>
                                    <a:pt x="162" y="88"/>
                                  </a:cubicBezTo>
                                  <a:cubicBezTo>
                                    <a:pt x="167" y="65"/>
                                    <a:pt x="174" y="36"/>
                                    <a:pt x="183" y="0"/>
                                  </a:cubicBezTo>
                                  <a:close/>
                                  <a:moveTo>
                                    <a:pt x="121" y="156"/>
                                  </a:moveTo>
                                  <a:cubicBezTo>
                                    <a:pt x="0" y="232"/>
                                    <a:pt x="0" y="232"/>
                                    <a:pt x="0" y="232"/>
                                  </a:cubicBezTo>
                                  <a:cubicBezTo>
                                    <a:pt x="0" y="248"/>
                                    <a:pt x="0" y="248"/>
                                    <a:pt x="0" y="248"/>
                                  </a:cubicBezTo>
                                  <a:lnTo>
                                    <a:pt x="121" y="156"/>
                                  </a:lnTo>
                                  <a:close/>
                                  <a:moveTo>
                                    <a:pt x="97" y="196"/>
                                  </a:moveTo>
                                  <a:cubicBezTo>
                                    <a:pt x="96" y="197"/>
                                    <a:pt x="95" y="198"/>
                                    <a:pt x="94" y="199"/>
                                  </a:cubicBezTo>
                                  <a:cubicBezTo>
                                    <a:pt x="94" y="199"/>
                                    <a:pt x="94" y="199"/>
                                    <a:pt x="94" y="199"/>
                                  </a:cubicBezTo>
                                  <a:cubicBezTo>
                                    <a:pt x="66" y="228"/>
                                    <a:pt x="33" y="264"/>
                                    <a:pt x="0" y="300"/>
                                  </a:cubicBezTo>
                                  <a:cubicBezTo>
                                    <a:pt x="0" y="331"/>
                                    <a:pt x="0" y="331"/>
                                    <a:pt x="0" y="331"/>
                                  </a:cubicBezTo>
                                  <a:cubicBezTo>
                                    <a:pt x="53" y="257"/>
                                    <a:pt x="98" y="200"/>
                                    <a:pt x="124" y="167"/>
                                  </a:cubicBezTo>
                                  <a:cubicBezTo>
                                    <a:pt x="116" y="175"/>
                                    <a:pt x="107" y="185"/>
                                    <a:pt x="97" y="196"/>
                                  </a:cubicBezTo>
                                  <a:close/>
                                  <a:moveTo>
                                    <a:pt x="59" y="163"/>
                                  </a:moveTo>
                                  <a:cubicBezTo>
                                    <a:pt x="0" y="180"/>
                                    <a:pt x="0" y="180"/>
                                    <a:pt x="0" y="180"/>
                                  </a:cubicBezTo>
                                  <a:cubicBezTo>
                                    <a:pt x="0" y="183"/>
                                    <a:pt x="0" y="183"/>
                                    <a:pt x="0" y="183"/>
                                  </a:cubicBezTo>
                                  <a:lnTo>
                                    <a:pt x="59" y="163"/>
                                  </a:lnTo>
                                  <a:close/>
                                  <a:moveTo>
                                    <a:pt x="85" y="152"/>
                                  </a:moveTo>
                                  <a:cubicBezTo>
                                    <a:pt x="0" y="172"/>
                                    <a:pt x="0" y="172"/>
                                    <a:pt x="0" y="172"/>
                                  </a:cubicBezTo>
                                  <a:cubicBezTo>
                                    <a:pt x="0" y="177"/>
                                    <a:pt x="0" y="177"/>
                                    <a:pt x="0" y="177"/>
                                  </a:cubicBezTo>
                                  <a:lnTo>
                                    <a:pt x="85" y="152"/>
                                  </a:lnTo>
                                  <a:close/>
                                  <a:moveTo>
                                    <a:pt x="0" y="162"/>
                                  </a:move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99" y="145"/>
                                    <a:pt x="99" y="145"/>
                                    <a:pt x="99" y="145"/>
                                  </a:cubicBezTo>
                                  <a:lnTo>
                                    <a:pt x="0" y="162"/>
                                  </a:lnTo>
                                  <a:close/>
                                  <a:moveTo>
                                    <a:pt x="0" y="228"/>
                                  </a:moveTo>
                                  <a:cubicBezTo>
                                    <a:pt x="0" y="228"/>
                                    <a:pt x="0" y="228"/>
                                    <a:pt x="0" y="228"/>
                                  </a:cubicBezTo>
                                  <a:cubicBezTo>
                                    <a:pt x="4" y="226"/>
                                    <a:pt x="4" y="226"/>
                                    <a:pt x="4" y="226"/>
                                  </a:cubicBezTo>
                                  <a:lnTo>
                                    <a:pt x="0" y="228"/>
                                  </a:lnTo>
                                  <a:close/>
                                  <a:moveTo>
                                    <a:pt x="0" y="211"/>
                                  </a:moveTo>
                                  <a:cubicBezTo>
                                    <a:pt x="0" y="222"/>
                                    <a:pt x="0" y="222"/>
                                    <a:pt x="0" y="222"/>
                                  </a:cubicBezTo>
                                  <a:cubicBezTo>
                                    <a:pt x="113" y="156"/>
                                    <a:pt x="113" y="156"/>
                                    <a:pt x="113" y="156"/>
                                  </a:cubicBezTo>
                                  <a:lnTo>
                                    <a:pt x="0" y="211"/>
                                  </a:lnTo>
                                  <a:close/>
                                  <a:moveTo>
                                    <a:pt x="103" y="184"/>
                                  </a:moveTo>
                                  <a:cubicBezTo>
                                    <a:pt x="108" y="178"/>
                                    <a:pt x="113" y="172"/>
                                    <a:pt x="118" y="167"/>
                                  </a:cubicBezTo>
                                  <a:cubicBezTo>
                                    <a:pt x="0" y="269"/>
                                    <a:pt x="0" y="269"/>
                                    <a:pt x="0" y="269"/>
                                  </a:cubicBezTo>
                                  <a:cubicBezTo>
                                    <a:pt x="0" y="289"/>
                                    <a:pt x="0" y="289"/>
                                    <a:pt x="0" y="289"/>
                                  </a:cubicBezTo>
                                  <a:lnTo>
                                    <a:pt x="103" y="184"/>
                                  </a:lnTo>
                                  <a:close/>
                                  <a:moveTo>
                                    <a:pt x="0" y="252"/>
                                  </a:moveTo>
                                  <a:cubicBezTo>
                                    <a:pt x="0" y="264"/>
                                    <a:pt x="0" y="264"/>
                                    <a:pt x="0" y="264"/>
                                  </a:cubicBezTo>
                                  <a:cubicBezTo>
                                    <a:pt x="110" y="169"/>
                                    <a:pt x="110" y="169"/>
                                    <a:pt x="110" y="169"/>
                                  </a:cubicBez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4" y="289"/>
                                  </a:moveTo>
                                  <a:cubicBezTo>
                                    <a:pt x="0" y="294"/>
                                    <a:pt x="0" y="294"/>
                                    <a:pt x="0" y="294"/>
                                  </a:cubicBezTo>
                                  <a:cubicBezTo>
                                    <a:pt x="0" y="295"/>
                                    <a:pt x="0" y="295"/>
                                    <a:pt x="0" y="295"/>
                                  </a:cubicBezTo>
                                  <a:cubicBezTo>
                                    <a:pt x="1" y="293"/>
                                    <a:pt x="3" y="291"/>
                                    <a:pt x="4" y="289"/>
                                  </a:cubicBezTo>
                                  <a:close/>
                                  <a:moveTo>
                                    <a:pt x="203" y="30"/>
                                  </a:moveTo>
                                  <a:cubicBezTo>
                                    <a:pt x="206" y="32"/>
                                    <a:pt x="206" y="32"/>
                                    <a:pt x="206" y="32"/>
                                  </a:cubicBezTo>
                                  <a:cubicBezTo>
                                    <a:pt x="193" y="55"/>
                                    <a:pt x="182" y="76"/>
                                    <a:pt x="174" y="94"/>
                                  </a:cubicBezTo>
                                  <a:cubicBezTo>
                                    <a:pt x="187" y="70"/>
                                    <a:pt x="205" y="36"/>
                                    <a:pt x="226" y="0"/>
                                  </a:cubicBezTo>
                                  <a:cubicBezTo>
                                    <a:pt x="219" y="0"/>
                                    <a:pt x="219" y="0"/>
                                    <a:pt x="219" y="0"/>
                                  </a:cubicBezTo>
                                  <a:cubicBezTo>
                                    <a:pt x="213" y="10"/>
                                    <a:pt x="208" y="21"/>
                                    <a:pt x="203" y="30"/>
                                  </a:cubicBezTo>
                                  <a:close/>
                                  <a:moveTo>
                                    <a:pt x="187" y="91"/>
                                  </a:moveTo>
                                  <a:cubicBezTo>
                                    <a:pt x="207" y="68"/>
                                    <a:pt x="235" y="36"/>
                                    <a:pt x="270" y="0"/>
                                  </a:cubicBezTo>
                                  <a:cubicBezTo>
                                    <a:pt x="255" y="0"/>
                                    <a:pt x="255" y="0"/>
                                    <a:pt x="255" y="0"/>
                                  </a:cubicBezTo>
                                  <a:cubicBezTo>
                                    <a:pt x="228" y="35"/>
                                    <a:pt x="204" y="67"/>
                                    <a:pt x="186" y="91"/>
                                  </a:cubicBezTo>
                                  <a:lnTo>
                                    <a:pt x="187" y="91"/>
                                  </a:lnTo>
                                  <a:close/>
                                  <a:moveTo>
                                    <a:pt x="87" y="417"/>
                                  </a:moveTo>
                                  <a:cubicBezTo>
                                    <a:pt x="85" y="416"/>
                                    <a:pt x="85" y="416"/>
                                    <a:pt x="85" y="416"/>
                                  </a:cubicBezTo>
                                  <a:cubicBezTo>
                                    <a:pt x="99" y="342"/>
                                    <a:pt x="110" y="287"/>
                                    <a:pt x="120" y="246"/>
                                  </a:cubicBezTo>
                                  <a:cubicBezTo>
                                    <a:pt x="118" y="246"/>
                                    <a:pt x="118" y="246"/>
                                    <a:pt x="118" y="246"/>
                                  </a:cubicBezTo>
                                  <a:cubicBezTo>
                                    <a:pt x="127" y="206"/>
                                    <a:pt x="137" y="175"/>
                                    <a:pt x="144" y="155"/>
                                  </a:cubicBezTo>
                                  <a:cubicBezTo>
                                    <a:pt x="127" y="188"/>
                                    <a:pt x="93" y="265"/>
                                    <a:pt x="46" y="431"/>
                                  </a:cubicBezTo>
                                  <a:cubicBezTo>
                                    <a:pt x="42" y="430"/>
                                    <a:pt x="42" y="430"/>
                                    <a:pt x="42" y="430"/>
                                  </a:cubicBezTo>
                                  <a:cubicBezTo>
                                    <a:pt x="77" y="310"/>
                                    <a:pt x="103" y="237"/>
                                    <a:pt x="122" y="193"/>
                                  </a:cubicBezTo>
                                  <a:cubicBezTo>
                                    <a:pt x="120" y="192"/>
                                    <a:pt x="120" y="192"/>
                                    <a:pt x="120" y="192"/>
                                  </a:cubicBezTo>
                                  <a:cubicBezTo>
                                    <a:pt x="122" y="188"/>
                                    <a:pt x="124" y="183"/>
                                    <a:pt x="126" y="179"/>
                                  </a:cubicBezTo>
                                  <a:cubicBezTo>
                                    <a:pt x="97" y="225"/>
                                    <a:pt x="50" y="306"/>
                                    <a:pt x="0" y="420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72" y="504"/>
                                    <a:pt x="72" y="504"/>
                                    <a:pt x="72" y="504"/>
                                  </a:cubicBezTo>
                                  <a:cubicBezTo>
                                    <a:pt x="77" y="474"/>
                                    <a:pt x="82" y="445"/>
                                    <a:pt x="87" y="417"/>
                                  </a:cubicBezTo>
                                  <a:close/>
                                  <a:moveTo>
                                    <a:pt x="246" y="0"/>
                                  </a:moveTo>
                                  <a:cubicBezTo>
                                    <a:pt x="231" y="0"/>
                                    <a:pt x="231" y="0"/>
                                    <a:pt x="231" y="0"/>
                                  </a:cubicBezTo>
                                  <a:cubicBezTo>
                                    <a:pt x="209" y="37"/>
                                    <a:pt x="190" y="71"/>
                                    <a:pt x="177" y="96"/>
                                  </a:cubicBezTo>
                                  <a:cubicBezTo>
                                    <a:pt x="193" y="72"/>
                                    <a:pt x="216" y="38"/>
                                    <a:pt x="246" y="0"/>
                                  </a:cubicBezTo>
                                  <a:close/>
                                  <a:moveTo>
                                    <a:pt x="293" y="0"/>
                                  </a:moveTo>
                                  <a:cubicBezTo>
                                    <a:pt x="275" y="0"/>
                                    <a:pt x="275" y="0"/>
                                    <a:pt x="275" y="0"/>
                                  </a:cubicBezTo>
                                  <a:cubicBezTo>
                                    <a:pt x="241" y="35"/>
                                    <a:pt x="213" y="66"/>
                                    <a:pt x="193" y="90"/>
                                  </a:cubicBezTo>
                                  <a:cubicBezTo>
                                    <a:pt x="207" y="76"/>
                                    <a:pt x="224" y="60"/>
                                    <a:pt x="244" y="43"/>
                                  </a:cubicBezTo>
                                  <a:cubicBezTo>
                                    <a:pt x="259" y="29"/>
                                    <a:pt x="275" y="14"/>
                                    <a:pt x="293" y="0"/>
                                  </a:cubicBezTo>
                                  <a:close/>
                                  <a:moveTo>
                                    <a:pt x="274" y="20"/>
                                  </a:moveTo>
                                  <a:cubicBezTo>
                                    <a:pt x="275" y="21"/>
                                    <a:pt x="275" y="21"/>
                                    <a:pt x="275" y="21"/>
                                  </a:cubicBezTo>
                                  <a:cubicBezTo>
                                    <a:pt x="265" y="29"/>
                                    <a:pt x="255" y="38"/>
                                    <a:pt x="246" y="45"/>
                                  </a:cubicBezTo>
                                  <a:cubicBezTo>
                                    <a:pt x="238" y="52"/>
                                    <a:pt x="231" y="59"/>
                                    <a:pt x="224" y="65"/>
                                  </a:cubicBezTo>
                                  <a:cubicBezTo>
                                    <a:pt x="246" y="48"/>
                                    <a:pt x="274" y="28"/>
                                    <a:pt x="307" y="8"/>
                                  </a:cubicBezTo>
                                  <a:cubicBezTo>
                                    <a:pt x="311" y="5"/>
                                    <a:pt x="315" y="2"/>
                                    <a:pt x="318" y="0"/>
                                  </a:cubicBezTo>
                                  <a:cubicBezTo>
                                    <a:pt x="298" y="0"/>
                                    <a:pt x="298" y="0"/>
                                    <a:pt x="298" y="0"/>
                                  </a:cubicBezTo>
                                  <a:cubicBezTo>
                                    <a:pt x="290" y="7"/>
                                    <a:pt x="282" y="13"/>
                                    <a:pt x="274" y="20"/>
                                  </a:cubicBezTo>
                                  <a:close/>
                                  <a:moveTo>
                                    <a:pt x="329" y="0"/>
                                  </a:moveTo>
                                  <a:cubicBezTo>
                                    <a:pt x="322" y="3"/>
                                    <a:pt x="316" y="7"/>
                                    <a:pt x="309" y="11"/>
                                  </a:cubicBezTo>
                                  <a:cubicBezTo>
                                    <a:pt x="272" y="40"/>
                                    <a:pt x="238" y="67"/>
                                    <a:pt x="211" y="89"/>
                                  </a:cubicBezTo>
                                  <a:cubicBezTo>
                                    <a:pt x="248" y="65"/>
                                    <a:pt x="305" y="34"/>
                                    <a:pt x="388" y="0"/>
                                  </a:cubicBezTo>
                                  <a:lnTo>
                                    <a:pt x="329" y="0"/>
                                  </a:lnTo>
                                  <a:close/>
                                  <a:moveTo>
                                    <a:pt x="187" y="0"/>
                                  </a:moveTo>
                                  <a:cubicBezTo>
                                    <a:pt x="173" y="51"/>
                                    <a:pt x="165" y="90"/>
                                    <a:pt x="160" y="112"/>
                                  </a:cubicBezTo>
                                  <a:cubicBezTo>
                                    <a:pt x="169" y="89"/>
                                    <a:pt x="185" y="48"/>
                                    <a:pt x="203" y="0"/>
                                  </a:cubicBezTo>
                                  <a:lnTo>
                                    <a:pt x="187" y="0"/>
                                  </a:lnTo>
                                  <a:close/>
                                  <a:moveTo>
                                    <a:pt x="278" y="31"/>
                                  </a:moveTo>
                                  <a:cubicBezTo>
                                    <a:pt x="231" y="62"/>
                                    <a:pt x="197" y="92"/>
                                    <a:pt x="177" y="112"/>
                                  </a:cubicBezTo>
                                  <a:cubicBezTo>
                                    <a:pt x="199" y="94"/>
                                    <a:pt x="235" y="64"/>
                                    <a:pt x="278" y="31"/>
                                  </a:cubicBezTo>
                                  <a:close/>
                                  <a:moveTo>
                                    <a:pt x="251" y="0"/>
                                  </a:moveTo>
                                  <a:cubicBezTo>
                                    <a:pt x="251" y="0"/>
                                    <a:pt x="251" y="0"/>
                                    <a:pt x="251" y="0"/>
                                  </a:cubicBezTo>
                                  <a:cubicBezTo>
                                    <a:pt x="247" y="4"/>
                                    <a:pt x="244" y="9"/>
                                    <a:pt x="240" y="13"/>
                                  </a:cubicBezTo>
                                  <a:cubicBezTo>
                                    <a:pt x="244" y="9"/>
                                    <a:pt x="247" y="4"/>
                                    <a:pt x="251" y="0"/>
                                  </a:cubicBezTo>
                                  <a:close/>
                                  <a:moveTo>
                                    <a:pt x="920" y="0"/>
                                  </a:moveTo>
                                  <a:cubicBezTo>
                                    <a:pt x="920" y="0"/>
                                    <a:pt x="920" y="0"/>
                                    <a:pt x="920" y="0"/>
                                  </a:cubicBezTo>
                                  <a:cubicBezTo>
                                    <a:pt x="915" y="0"/>
                                    <a:pt x="915" y="0"/>
                                    <a:pt x="915" y="0"/>
                                  </a:cubicBezTo>
                                  <a:cubicBezTo>
                                    <a:pt x="919" y="1"/>
                                    <a:pt x="919" y="1"/>
                                    <a:pt x="919" y="1"/>
                                  </a:cubicBezTo>
                                  <a:cubicBezTo>
                                    <a:pt x="919" y="1"/>
                                    <a:pt x="919" y="0"/>
                                    <a:pt x="920" y="0"/>
                                  </a:cubicBezTo>
                                  <a:close/>
                                  <a:moveTo>
                                    <a:pt x="918" y="3"/>
                                  </a:moveTo>
                                  <a:cubicBezTo>
                                    <a:pt x="910" y="0"/>
                                    <a:pt x="910" y="0"/>
                                    <a:pt x="910" y="0"/>
                                  </a:cubicBezTo>
                                  <a:cubicBezTo>
                                    <a:pt x="906" y="0"/>
                                    <a:pt x="906" y="0"/>
                                    <a:pt x="906" y="0"/>
                                  </a:cubicBezTo>
                                  <a:cubicBezTo>
                                    <a:pt x="910" y="1"/>
                                    <a:pt x="914" y="3"/>
                                    <a:pt x="918" y="5"/>
                                  </a:cubicBezTo>
                                  <a:cubicBezTo>
                                    <a:pt x="918" y="5"/>
                                    <a:pt x="918" y="4"/>
                                    <a:pt x="918" y="3"/>
                                  </a:cubicBezTo>
                                  <a:close/>
                                  <a:moveTo>
                                    <a:pt x="925" y="8"/>
                                  </a:moveTo>
                                  <a:cubicBezTo>
                                    <a:pt x="929" y="10"/>
                                    <a:pt x="932" y="12"/>
                                    <a:pt x="936" y="13"/>
                                  </a:cubicBezTo>
                                  <a:cubicBezTo>
                                    <a:pt x="936" y="0"/>
                                    <a:pt x="936" y="0"/>
                                    <a:pt x="936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9" y="2"/>
                                    <a:pt x="929" y="6"/>
                                    <a:pt x="927" y="8"/>
                                  </a:cubicBezTo>
                                  <a:cubicBezTo>
                                    <a:pt x="927" y="8"/>
                                    <a:pt x="926" y="8"/>
                                    <a:pt x="925" y="8"/>
                                  </a:cubicBezTo>
                                  <a:close/>
                                  <a:moveTo>
                                    <a:pt x="901" y="0"/>
                                  </a:moveTo>
                                  <a:cubicBezTo>
                                    <a:pt x="881" y="0"/>
                                    <a:pt x="881" y="0"/>
                                    <a:pt x="881" y="0"/>
                                  </a:cubicBezTo>
                                  <a:cubicBezTo>
                                    <a:pt x="897" y="9"/>
                                    <a:pt x="916" y="20"/>
                                    <a:pt x="936" y="32"/>
                                  </a:cubicBezTo>
                                  <a:cubicBezTo>
                                    <a:pt x="936" y="16"/>
                                    <a:pt x="936" y="16"/>
                                    <a:pt x="936" y="16"/>
                                  </a:cubicBezTo>
                                  <a:cubicBezTo>
                                    <a:pt x="924" y="10"/>
                                    <a:pt x="912" y="5"/>
                                    <a:pt x="901" y="0"/>
                                  </a:cubicBezTo>
                                  <a:close/>
                                  <a:moveTo>
                                    <a:pt x="746" y="0"/>
                                  </a:moveTo>
                                  <a:cubicBezTo>
                                    <a:pt x="745" y="0"/>
                                    <a:pt x="745" y="0"/>
                                    <a:pt x="745" y="0"/>
                                  </a:cubicBezTo>
                                  <a:cubicBezTo>
                                    <a:pt x="744" y="7"/>
                                    <a:pt x="744" y="16"/>
                                    <a:pt x="744" y="26"/>
                                  </a:cubicBezTo>
                                  <a:cubicBezTo>
                                    <a:pt x="744" y="25"/>
                                    <a:pt x="745" y="25"/>
                                    <a:pt x="745" y="25"/>
                                  </a:cubicBezTo>
                                  <a:cubicBezTo>
                                    <a:pt x="745" y="16"/>
                                    <a:pt x="746" y="8"/>
                                    <a:pt x="746" y="0"/>
                                  </a:cubicBezTo>
                                  <a:close/>
                                  <a:moveTo>
                                    <a:pt x="397" y="0"/>
                                  </a:moveTo>
                                  <a:cubicBezTo>
                                    <a:pt x="277" y="48"/>
                                    <a:pt x="211" y="91"/>
                                    <a:pt x="179" y="115"/>
                                  </a:cubicBezTo>
                                  <a:cubicBezTo>
                                    <a:pt x="174" y="119"/>
                                    <a:pt x="170" y="123"/>
                                    <a:pt x="167" y="126"/>
                                  </a:cubicBezTo>
                                  <a:cubicBezTo>
                                    <a:pt x="208" y="105"/>
                                    <a:pt x="344" y="40"/>
                                    <a:pt x="479" y="0"/>
                                  </a:cubicBezTo>
                                  <a:lnTo>
                                    <a:pt x="397" y="0"/>
                                  </a:lnTo>
                                  <a:close/>
                                  <a:moveTo>
                                    <a:pt x="642" y="0"/>
                                  </a:moveTo>
                                  <a:cubicBezTo>
                                    <a:pt x="640" y="0"/>
                                    <a:pt x="640" y="0"/>
                                    <a:pt x="640" y="0"/>
                                  </a:cubicBezTo>
                                  <a:cubicBezTo>
                                    <a:pt x="640" y="0"/>
                                    <a:pt x="640" y="1"/>
                                    <a:pt x="640" y="1"/>
                                  </a:cubicBezTo>
                                  <a:cubicBezTo>
                                    <a:pt x="641" y="1"/>
                                    <a:pt x="642" y="0"/>
                                    <a:pt x="642" y="0"/>
                                  </a:cubicBezTo>
                                  <a:close/>
                                  <a:moveTo>
                                    <a:pt x="215" y="0"/>
                                  </a:moveTo>
                                  <a:cubicBezTo>
                                    <a:pt x="207" y="0"/>
                                    <a:pt x="207" y="0"/>
                                    <a:pt x="207" y="0"/>
                                  </a:cubicBezTo>
                                  <a:cubicBezTo>
                                    <a:pt x="198" y="24"/>
                                    <a:pt x="189" y="47"/>
                                    <a:pt x="181" y="67"/>
                                  </a:cubicBezTo>
                                  <a:cubicBezTo>
                                    <a:pt x="190" y="47"/>
                                    <a:pt x="202" y="24"/>
                                    <a:pt x="215" y="0"/>
                                  </a:cubicBezTo>
                                  <a:close/>
                                  <a:moveTo>
                                    <a:pt x="131" y="164"/>
                                  </a:moveTo>
                                  <a:cubicBezTo>
                                    <a:pt x="131" y="164"/>
                                    <a:pt x="131" y="165"/>
                                    <a:pt x="131" y="165"/>
                                  </a:cubicBezTo>
                                  <a:cubicBezTo>
                                    <a:pt x="109" y="194"/>
                                    <a:pt x="75" y="246"/>
                                    <a:pt x="33" y="332"/>
                                  </a:cubicBezTo>
                                  <a:cubicBezTo>
                                    <a:pt x="30" y="330"/>
                                    <a:pt x="30" y="330"/>
                                    <a:pt x="30" y="330"/>
                                  </a:cubicBezTo>
                                  <a:cubicBezTo>
                                    <a:pt x="57" y="275"/>
                                    <a:pt x="81" y="234"/>
                                    <a:pt x="100" y="204"/>
                                  </a:cubicBezTo>
                                  <a:cubicBezTo>
                                    <a:pt x="74" y="237"/>
                                    <a:pt x="39" y="283"/>
                                    <a:pt x="0" y="338"/>
                                  </a:cubicBezTo>
                                  <a:cubicBezTo>
                                    <a:pt x="0" y="411"/>
                                    <a:pt x="0" y="411"/>
                                    <a:pt x="0" y="411"/>
                                  </a:cubicBezTo>
                                  <a:cubicBezTo>
                                    <a:pt x="54" y="290"/>
                                    <a:pt x="104" y="206"/>
                                    <a:pt x="131" y="164"/>
                                  </a:cubicBezTo>
                                  <a:close/>
                                  <a:moveTo>
                                    <a:pt x="0" y="187"/>
                                  </a:moveTo>
                                  <a:cubicBezTo>
                                    <a:pt x="25" y="178"/>
                                    <a:pt x="25" y="178"/>
                                    <a:pt x="25" y="178"/>
                                  </a:cubicBezTo>
                                  <a:cubicBezTo>
                                    <a:pt x="0" y="187"/>
                                    <a:pt x="0" y="187"/>
                                    <a:pt x="0" y="187"/>
                                  </a:cubicBezTo>
                                  <a:close/>
                                  <a:moveTo>
                                    <a:pt x="76" y="504"/>
                                  </a:move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4" y="345"/>
                                    <a:pt x="145" y="214"/>
                                    <a:pt x="150" y="160"/>
                                  </a:cubicBezTo>
                                  <a:cubicBezTo>
                                    <a:pt x="142" y="196"/>
                                    <a:pt x="130" y="272"/>
                                    <a:pt x="124" y="403"/>
                                  </a:cubicBezTo>
                                  <a:cubicBezTo>
                                    <a:pt x="120" y="403"/>
                                    <a:pt x="120" y="403"/>
                                    <a:pt x="120" y="403"/>
                                  </a:cubicBezTo>
                                  <a:cubicBezTo>
                                    <a:pt x="125" y="303"/>
                                    <a:pt x="133" y="235"/>
                                    <a:pt x="140" y="192"/>
                                  </a:cubicBezTo>
                                  <a:cubicBezTo>
                                    <a:pt x="124" y="258"/>
                                    <a:pt x="97" y="372"/>
                                    <a:pt x="76" y="504"/>
                                  </a:cubicBezTo>
                                  <a:close/>
                                  <a:moveTo>
                                    <a:pt x="433" y="434"/>
                                  </a:moveTo>
                                  <a:cubicBezTo>
                                    <a:pt x="431" y="431"/>
                                    <a:pt x="428" y="429"/>
                                    <a:pt x="426" y="427"/>
                                  </a:cubicBezTo>
                                  <a:cubicBezTo>
                                    <a:pt x="402" y="431"/>
                                    <a:pt x="378" y="438"/>
                                    <a:pt x="362" y="442"/>
                                  </a:cubicBezTo>
                                  <a:cubicBezTo>
                                    <a:pt x="364" y="444"/>
                                    <a:pt x="365" y="446"/>
                                    <a:pt x="367" y="448"/>
                                  </a:cubicBezTo>
                                  <a:cubicBezTo>
                                    <a:pt x="378" y="442"/>
                                    <a:pt x="409" y="435"/>
                                    <a:pt x="433" y="434"/>
                                  </a:cubicBezTo>
                                  <a:close/>
                                  <a:moveTo>
                                    <a:pt x="133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43" y="80"/>
                                    <a:pt x="143" y="80"/>
                                    <a:pt x="143" y="80"/>
                                  </a:cubicBezTo>
                                  <a:cubicBezTo>
                                    <a:pt x="140" y="67"/>
                                    <a:pt x="140" y="67"/>
                                    <a:pt x="140" y="67"/>
                                  </a:cubicBezTo>
                                  <a:cubicBezTo>
                                    <a:pt x="143" y="66"/>
                                    <a:pt x="143" y="66"/>
                                    <a:pt x="143" y="66"/>
                                  </a:cubicBez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372" y="324"/>
                                  </a:moveTo>
                                  <a:cubicBezTo>
                                    <a:pt x="334" y="295"/>
                                    <a:pt x="302" y="271"/>
                                    <a:pt x="276" y="249"/>
                                  </a:cubicBezTo>
                                  <a:cubicBezTo>
                                    <a:pt x="302" y="272"/>
                                    <a:pt x="332" y="299"/>
                                    <a:pt x="368" y="329"/>
                                  </a:cubicBezTo>
                                  <a:cubicBezTo>
                                    <a:pt x="368" y="328"/>
                                    <a:pt x="368" y="328"/>
                                    <a:pt x="368" y="328"/>
                                  </a:cubicBezTo>
                                  <a:cubicBezTo>
                                    <a:pt x="368" y="326"/>
                                    <a:pt x="369" y="325"/>
                                    <a:pt x="372" y="324"/>
                                  </a:cubicBezTo>
                                  <a:close/>
                                  <a:moveTo>
                                    <a:pt x="94" y="34"/>
                                  </a:moveTo>
                                  <a:cubicBezTo>
                                    <a:pt x="74" y="0"/>
                                    <a:pt x="74" y="0"/>
                                    <a:pt x="74" y="0"/>
                                  </a:cubicBezTo>
                                  <a:cubicBezTo>
                                    <a:pt x="73" y="0"/>
                                    <a:pt x="73" y="0"/>
                                    <a:pt x="73" y="0"/>
                                  </a:cubicBezTo>
                                  <a:lnTo>
                                    <a:pt x="94" y="34"/>
                                  </a:lnTo>
                                  <a:close/>
                                  <a:moveTo>
                                    <a:pt x="131" y="100"/>
                                  </a:moveTo>
                                  <a:cubicBezTo>
                                    <a:pt x="68" y="0"/>
                                    <a:pt x="68" y="0"/>
                                    <a:pt x="68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lnTo>
                                    <a:pt x="131" y="100"/>
                                  </a:lnTo>
                                  <a:close/>
                                  <a:moveTo>
                                    <a:pt x="111" y="24"/>
                                  </a:moveTo>
                                  <a:cubicBezTo>
                                    <a:pt x="131" y="73"/>
                                    <a:pt x="131" y="73"/>
                                    <a:pt x="131" y="73"/>
                                  </a:cubicBezTo>
                                  <a:cubicBezTo>
                                    <a:pt x="106" y="0"/>
                                    <a:pt x="106" y="0"/>
                                    <a:pt x="106" y="0"/>
                                  </a:cubicBezTo>
                                  <a:cubicBezTo>
                                    <a:pt x="98" y="0"/>
                                    <a:pt x="98" y="0"/>
                                    <a:pt x="98" y="0"/>
                                  </a:cubicBezTo>
                                  <a:cubicBezTo>
                                    <a:pt x="109" y="25"/>
                                    <a:pt x="109" y="25"/>
                                    <a:pt x="109" y="25"/>
                                  </a:cubicBezTo>
                                  <a:lnTo>
                                    <a:pt x="111" y="24"/>
                                  </a:lnTo>
                                  <a:close/>
                                  <a:moveTo>
                                    <a:pt x="130" y="89"/>
                                  </a:moveTo>
                                  <a:cubicBezTo>
                                    <a:pt x="113" y="54"/>
                                    <a:pt x="113" y="54"/>
                                    <a:pt x="113" y="54"/>
                                  </a:cubicBezTo>
                                  <a:cubicBezTo>
                                    <a:pt x="116" y="53"/>
                                    <a:pt x="116" y="53"/>
                                    <a:pt x="116" y="53"/>
                                  </a:cubicBezTo>
                                  <a:cubicBezTo>
                                    <a:pt x="125" y="71"/>
                                    <a:pt x="125" y="71"/>
                                    <a:pt x="125" y="71"/>
                                  </a:cubicBezTo>
                                  <a:cubicBezTo>
                                    <a:pt x="95" y="0"/>
                                    <a:pt x="95" y="0"/>
                                    <a:pt x="95" y="0"/>
                                  </a:cubicBez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lnTo>
                                    <a:pt x="130" y="89"/>
                                  </a:lnTo>
                                  <a:close/>
                                  <a:moveTo>
                                    <a:pt x="860" y="0"/>
                                  </a:moveTo>
                                  <a:cubicBezTo>
                                    <a:pt x="868" y="5"/>
                                    <a:pt x="876" y="10"/>
                                    <a:pt x="885" y="16"/>
                                  </a:cubicBezTo>
                                  <a:cubicBezTo>
                                    <a:pt x="885" y="16"/>
                                    <a:pt x="885" y="16"/>
                                    <a:pt x="885" y="16"/>
                                  </a:cubicBezTo>
                                  <a:cubicBezTo>
                                    <a:pt x="887" y="14"/>
                                    <a:pt x="890" y="14"/>
                                    <a:pt x="892" y="16"/>
                                  </a:cubicBezTo>
                                  <a:cubicBezTo>
                                    <a:pt x="894" y="18"/>
                                    <a:pt x="894" y="21"/>
                                    <a:pt x="892" y="23"/>
                                  </a:cubicBezTo>
                                  <a:cubicBezTo>
                                    <a:pt x="890" y="25"/>
                                    <a:pt x="887" y="25"/>
                                    <a:pt x="885" y="23"/>
                                  </a:cubicBezTo>
                                  <a:cubicBezTo>
                                    <a:pt x="883" y="22"/>
                                    <a:pt x="883" y="20"/>
                                    <a:pt x="884" y="18"/>
                                  </a:cubicBezTo>
                                  <a:cubicBezTo>
                                    <a:pt x="874" y="11"/>
                                    <a:pt x="865" y="5"/>
                                    <a:pt x="856" y="0"/>
                                  </a:cubicBezTo>
                                  <a:cubicBezTo>
                                    <a:pt x="845" y="0"/>
                                    <a:pt x="845" y="0"/>
                                    <a:pt x="845" y="0"/>
                                  </a:cubicBezTo>
                                  <a:cubicBezTo>
                                    <a:pt x="873" y="21"/>
                                    <a:pt x="905" y="46"/>
                                    <a:pt x="936" y="72"/>
                                  </a:cubicBezTo>
                                  <a:cubicBezTo>
                                    <a:pt x="936" y="34"/>
                                    <a:pt x="936" y="34"/>
                                    <a:pt x="936" y="34"/>
                                  </a:cubicBezTo>
                                  <a:cubicBezTo>
                                    <a:pt x="914" y="21"/>
                                    <a:pt x="894" y="10"/>
                                    <a:pt x="876" y="0"/>
                                  </a:cubicBezTo>
                                  <a:lnTo>
                                    <a:pt x="860" y="0"/>
                                  </a:lnTo>
                                  <a:close/>
                                  <a:moveTo>
                                    <a:pt x="425" y="152"/>
                                  </a:moveTo>
                                  <a:cubicBezTo>
                                    <a:pt x="424" y="156"/>
                                    <a:pt x="424" y="156"/>
                                    <a:pt x="424" y="156"/>
                                  </a:cubicBezTo>
                                  <a:cubicBezTo>
                                    <a:pt x="324" y="145"/>
                                    <a:pt x="245" y="140"/>
                                    <a:pt x="200" y="137"/>
                                  </a:cubicBezTo>
                                  <a:cubicBezTo>
                                    <a:pt x="201" y="138"/>
                                    <a:pt x="203" y="138"/>
                                    <a:pt x="205" y="138"/>
                                  </a:cubicBezTo>
                                  <a:cubicBezTo>
                                    <a:pt x="272" y="148"/>
                                    <a:pt x="397" y="166"/>
                                    <a:pt x="519" y="189"/>
                                  </a:cubicBezTo>
                                  <a:cubicBezTo>
                                    <a:pt x="501" y="172"/>
                                    <a:pt x="476" y="150"/>
                                    <a:pt x="480" y="147"/>
                                  </a:cubicBezTo>
                                  <a:cubicBezTo>
                                    <a:pt x="484" y="143"/>
                                    <a:pt x="510" y="170"/>
                                    <a:pt x="525" y="191"/>
                                  </a:cubicBezTo>
                                  <a:cubicBezTo>
                                    <a:pt x="535" y="193"/>
                                    <a:pt x="545" y="194"/>
                                    <a:pt x="555" y="196"/>
                                  </a:cubicBezTo>
                                  <a:cubicBezTo>
                                    <a:pt x="543" y="181"/>
                                    <a:pt x="531" y="169"/>
                                    <a:pt x="535" y="166"/>
                                  </a:cubicBezTo>
                                  <a:cubicBezTo>
                                    <a:pt x="539" y="164"/>
                                    <a:pt x="551" y="181"/>
                                    <a:pt x="560" y="197"/>
                                  </a:cubicBezTo>
                                  <a:cubicBezTo>
                                    <a:pt x="563" y="198"/>
                                    <a:pt x="567" y="199"/>
                                    <a:pt x="571" y="200"/>
                                  </a:cubicBezTo>
                                  <a:cubicBezTo>
                                    <a:pt x="556" y="170"/>
                                    <a:pt x="532" y="146"/>
                                    <a:pt x="534" y="138"/>
                                  </a:cubicBezTo>
                                  <a:cubicBezTo>
                                    <a:pt x="361" y="131"/>
                                    <a:pt x="249" y="132"/>
                                    <a:pt x="195" y="134"/>
                                  </a:cubicBezTo>
                                  <a:cubicBezTo>
                                    <a:pt x="240" y="136"/>
                                    <a:pt x="320" y="141"/>
                                    <a:pt x="425" y="152"/>
                                  </a:cubicBezTo>
                                  <a:close/>
                                  <a:moveTo>
                                    <a:pt x="500" y="294"/>
                                  </a:moveTo>
                                  <a:cubicBezTo>
                                    <a:pt x="482" y="282"/>
                                    <a:pt x="454" y="272"/>
                                    <a:pt x="431" y="264"/>
                                  </a:cubicBezTo>
                                  <a:cubicBezTo>
                                    <a:pt x="454" y="274"/>
                                    <a:pt x="477" y="284"/>
                                    <a:pt x="500" y="294"/>
                                  </a:cubicBezTo>
                                  <a:close/>
                                  <a:moveTo>
                                    <a:pt x="936" y="484"/>
                                  </a:move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876" y="504"/>
                                    <a:pt x="876" y="504"/>
                                    <a:pt x="876" y="504"/>
                                  </a:cubicBezTo>
                                  <a:cubicBezTo>
                                    <a:pt x="862" y="495"/>
                                    <a:pt x="848" y="487"/>
                                    <a:pt x="842" y="484"/>
                                  </a:cubicBezTo>
                                  <a:cubicBezTo>
                                    <a:pt x="852" y="489"/>
                                    <a:pt x="863" y="496"/>
                                    <a:pt x="873" y="504"/>
                                  </a:cubicBezTo>
                                  <a:cubicBezTo>
                                    <a:pt x="763" y="504"/>
                                    <a:pt x="763" y="504"/>
                                    <a:pt x="763" y="504"/>
                                  </a:cubicBezTo>
                                  <a:cubicBezTo>
                                    <a:pt x="762" y="503"/>
                                    <a:pt x="761" y="503"/>
                                    <a:pt x="760" y="502"/>
                                  </a:cubicBezTo>
                                  <a:cubicBezTo>
                                    <a:pt x="761" y="503"/>
                                    <a:pt x="762" y="503"/>
                                    <a:pt x="762" y="504"/>
                                  </a:cubicBezTo>
                                  <a:cubicBezTo>
                                    <a:pt x="719" y="504"/>
                                    <a:pt x="719" y="504"/>
                                    <a:pt x="719" y="504"/>
                                  </a:cubicBezTo>
                                  <a:cubicBezTo>
                                    <a:pt x="714" y="495"/>
                                    <a:pt x="707" y="487"/>
                                    <a:pt x="701" y="482"/>
                                  </a:cubicBezTo>
                                  <a:cubicBezTo>
                                    <a:pt x="706" y="487"/>
                                    <a:pt x="711" y="496"/>
                                    <a:pt x="715" y="504"/>
                                  </a:cubicBezTo>
                                  <a:cubicBezTo>
                                    <a:pt x="663" y="504"/>
                                    <a:pt x="663" y="504"/>
                                    <a:pt x="663" y="504"/>
                                  </a:cubicBezTo>
                                  <a:cubicBezTo>
                                    <a:pt x="661" y="489"/>
                                    <a:pt x="659" y="471"/>
                                    <a:pt x="659" y="471"/>
                                  </a:cubicBezTo>
                                  <a:cubicBezTo>
                                    <a:pt x="659" y="471"/>
                                    <a:pt x="659" y="489"/>
                                    <a:pt x="659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9" y="502"/>
                                    <a:pt x="648" y="501"/>
                                    <a:pt x="648" y="501"/>
                                  </a:cubicBezTo>
                                  <a:cubicBezTo>
                                    <a:pt x="648" y="501"/>
                                    <a:pt x="648" y="502"/>
                                    <a:pt x="648" y="504"/>
                                  </a:cubicBezTo>
                                  <a:cubicBezTo>
                                    <a:pt x="598" y="504"/>
                                    <a:pt x="598" y="504"/>
                                    <a:pt x="598" y="504"/>
                                  </a:cubicBezTo>
                                  <a:cubicBezTo>
                                    <a:pt x="600" y="497"/>
                                    <a:pt x="602" y="490"/>
                                    <a:pt x="606" y="486"/>
                                  </a:cubicBezTo>
                                  <a:cubicBezTo>
                                    <a:pt x="603" y="489"/>
                                    <a:pt x="598" y="496"/>
                                    <a:pt x="594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5" y="502"/>
                                    <a:pt x="518" y="501"/>
                                    <a:pt x="522" y="501"/>
                                  </a:cubicBezTo>
                                  <a:cubicBezTo>
                                    <a:pt x="519" y="500"/>
                                    <a:pt x="514" y="501"/>
                                    <a:pt x="51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82" y="496"/>
                                    <a:pt x="493" y="489"/>
                                    <a:pt x="503" y="487"/>
                                  </a:cubicBezTo>
                                  <a:cubicBezTo>
                                    <a:pt x="495" y="487"/>
                                    <a:pt x="479" y="494"/>
                                    <a:pt x="464" y="504"/>
                                  </a:cubicBezTo>
                                  <a:cubicBezTo>
                                    <a:pt x="430" y="504"/>
                                    <a:pt x="430" y="504"/>
                                    <a:pt x="430" y="504"/>
                                  </a:cubicBezTo>
                                  <a:cubicBezTo>
                                    <a:pt x="440" y="498"/>
                                    <a:pt x="451" y="494"/>
                                    <a:pt x="461" y="494"/>
                                  </a:cubicBezTo>
                                  <a:cubicBezTo>
                                    <a:pt x="453" y="493"/>
                                    <a:pt x="437" y="497"/>
                                    <a:pt x="421" y="504"/>
                                  </a:cubicBezTo>
                                  <a:cubicBezTo>
                                    <a:pt x="389" y="504"/>
                                    <a:pt x="389" y="504"/>
                                    <a:pt x="389" y="504"/>
                                  </a:cubicBezTo>
                                  <a:cubicBezTo>
                                    <a:pt x="407" y="491"/>
                                    <a:pt x="430" y="478"/>
                                    <a:pt x="449" y="480"/>
                                  </a:cubicBezTo>
                                  <a:cubicBezTo>
                                    <a:pt x="434" y="473"/>
                                    <a:pt x="398" y="489"/>
                                    <a:pt x="375" y="504"/>
                                  </a:cubicBezTo>
                                  <a:cubicBezTo>
                                    <a:pt x="281" y="504"/>
                                    <a:pt x="281" y="504"/>
                                    <a:pt x="281" y="504"/>
                                  </a:cubicBezTo>
                                  <a:cubicBezTo>
                                    <a:pt x="224" y="362"/>
                                    <a:pt x="192" y="264"/>
                                    <a:pt x="174" y="204"/>
                                  </a:cubicBezTo>
                                  <a:cubicBezTo>
                                    <a:pt x="193" y="248"/>
                                    <a:pt x="227" y="317"/>
                                    <a:pt x="291" y="419"/>
                                  </a:cubicBezTo>
                                  <a:cubicBezTo>
                                    <a:pt x="294" y="418"/>
                                    <a:pt x="294" y="418"/>
                                    <a:pt x="294" y="418"/>
                                  </a:cubicBezTo>
                                  <a:cubicBezTo>
                                    <a:pt x="208" y="278"/>
                                    <a:pt x="175" y="201"/>
                                    <a:pt x="163" y="164"/>
                                  </a:cubicBezTo>
                                  <a:cubicBezTo>
                                    <a:pt x="173" y="190"/>
                                    <a:pt x="191" y="232"/>
                                    <a:pt x="220" y="285"/>
                                  </a:cubicBezTo>
                                  <a:cubicBezTo>
                                    <a:pt x="223" y="284"/>
                                    <a:pt x="223" y="284"/>
                                    <a:pt x="223" y="284"/>
                                  </a:cubicBezTo>
                                  <a:cubicBezTo>
                                    <a:pt x="195" y="232"/>
                                    <a:pt x="178" y="190"/>
                                    <a:pt x="167" y="165"/>
                                  </a:cubicBezTo>
                                  <a:cubicBezTo>
                                    <a:pt x="181" y="190"/>
                                    <a:pt x="206" y="233"/>
                                    <a:pt x="248" y="294"/>
                                  </a:cubicBezTo>
                                  <a:cubicBezTo>
                                    <a:pt x="249" y="296"/>
                                    <a:pt x="251" y="299"/>
                                    <a:pt x="253" y="301"/>
                                  </a:cubicBezTo>
                                  <a:cubicBezTo>
                                    <a:pt x="253" y="301"/>
                                    <a:pt x="253" y="301"/>
                                    <a:pt x="253" y="302"/>
                                  </a:cubicBezTo>
                                  <a:cubicBezTo>
                                    <a:pt x="259" y="311"/>
                                    <a:pt x="266" y="320"/>
                                    <a:pt x="273" y="330"/>
                                  </a:cubicBezTo>
                                  <a:cubicBezTo>
                                    <a:pt x="296" y="362"/>
                                    <a:pt x="322" y="397"/>
                                    <a:pt x="354" y="437"/>
                                  </a:cubicBezTo>
                                  <a:cubicBezTo>
                                    <a:pt x="348" y="439"/>
                                    <a:pt x="344" y="441"/>
                                    <a:pt x="345" y="443"/>
                                  </a:cubicBezTo>
                                  <a:cubicBezTo>
                                    <a:pt x="345" y="445"/>
                                    <a:pt x="350" y="444"/>
                                    <a:pt x="358" y="443"/>
                                  </a:cubicBezTo>
                                  <a:cubicBezTo>
                                    <a:pt x="360" y="445"/>
                                    <a:pt x="362" y="447"/>
                                    <a:pt x="364" y="450"/>
                                  </a:cubicBezTo>
                                  <a:cubicBezTo>
                                    <a:pt x="363" y="451"/>
                                    <a:pt x="362" y="452"/>
                                    <a:pt x="363" y="452"/>
                                  </a:cubicBezTo>
                                  <a:cubicBezTo>
                                    <a:pt x="363" y="453"/>
                                    <a:pt x="364" y="454"/>
                                    <a:pt x="367" y="453"/>
                                  </a:cubicBezTo>
                                  <a:cubicBezTo>
                                    <a:pt x="371" y="459"/>
                                    <a:pt x="375" y="464"/>
                                    <a:pt x="380" y="469"/>
                                  </a:cubicBezTo>
                                  <a:cubicBezTo>
                                    <a:pt x="359" y="474"/>
                                    <a:pt x="341" y="482"/>
                                    <a:pt x="342" y="487"/>
                                  </a:cubicBezTo>
                                  <a:cubicBezTo>
                                    <a:pt x="343" y="492"/>
                                    <a:pt x="362" y="483"/>
                                    <a:pt x="384" y="475"/>
                                  </a:cubicBezTo>
                                  <a:cubicBezTo>
                                    <a:pt x="388" y="480"/>
                                    <a:pt x="393" y="485"/>
                                    <a:pt x="397" y="490"/>
                                  </a:cubicBezTo>
                                  <a:cubicBezTo>
                                    <a:pt x="400" y="488"/>
                                    <a:pt x="400" y="488"/>
                                    <a:pt x="400" y="488"/>
                                  </a:cubicBezTo>
                                  <a:cubicBezTo>
                                    <a:pt x="396" y="483"/>
                                    <a:pt x="392" y="478"/>
                                    <a:pt x="388" y="474"/>
                                  </a:cubicBezTo>
                                  <a:cubicBezTo>
                                    <a:pt x="404" y="468"/>
                                    <a:pt x="421" y="464"/>
                                    <a:pt x="435" y="468"/>
                                  </a:cubicBezTo>
                                  <a:cubicBezTo>
                                    <a:pt x="425" y="462"/>
                                    <a:pt x="404" y="464"/>
                                    <a:pt x="384" y="468"/>
                                  </a:cubicBezTo>
                                  <a:cubicBezTo>
                                    <a:pt x="379" y="463"/>
                                    <a:pt x="375" y="458"/>
                                    <a:pt x="371" y="453"/>
                                  </a:cubicBezTo>
                                  <a:cubicBezTo>
                                    <a:pt x="389" y="449"/>
                                    <a:pt x="431" y="431"/>
                                    <a:pt x="459" y="436"/>
                                  </a:cubicBezTo>
                                  <a:cubicBezTo>
                                    <a:pt x="454" y="434"/>
                                    <a:pt x="446" y="433"/>
                                    <a:pt x="437" y="434"/>
                                  </a:cubicBezTo>
                                  <a:cubicBezTo>
                                    <a:pt x="437" y="433"/>
                                    <a:pt x="437" y="433"/>
                                    <a:pt x="437" y="433"/>
                                  </a:cubicBezTo>
                                  <a:cubicBezTo>
                                    <a:pt x="435" y="431"/>
                                    <a:pt x="433" y="429"/>
                                    <a:pt x="431" y="427"/>
                                  </a:cubicBezTo>
                                  <a:cubicBezTo>
                                    <a:pt x="443" y="425"/>
                                    <a:pt x="455" y="425"/>
                                    <a:pt x="465" y="426"/>
                                  </a:cubicBezTo>
                                  <a:cubicBezTo>
                                    <a:pt x="457" y="423"/>
                                    <a:pt x="443" y="423"/>
                                    <a:pt x="428" y="424"/>
                                  </a:cubicBezTo>
                                  <a:cubicBezTo>
                                    <a:pt x="424" y="420"/>
                                    <a:pt x="420" y="416"/>
                                    <a:pt x="416" y="413"/>
                                  </a:cubicBezTo>
                                  <a:cubicBezTo>
                                    <a:pt x="430" y="411"/>
                                    <a:pt x="477" y="393"/>
                                    <a:pt x="506" y="398"/>
                                  </a:cubicBezTo>
                                  <a:cubicBezTo>
                                    <a:pt x="487" y="390"/>
                                    <a:pt x="422" y="402"/>
                                    <a:pt x="413" y="410"/>
                                  </a:cubicBezTo>
                                  <a:cubicBezTo>
                                    <a:pt x="403" y="400"/>
                                    <a:pt x="392" y="390"/>
                                    <a:pt x="383" y="380"/>
                                  </a:cubicBezTo>
                                  <a:cubicBezTo>
                                    <a:pt x="394" y="379"/>
                                    <a:pt x="408" y="378"/>
                                    <a:pt x="422" y="377"/>
                                  </a:cubicBezTo>
                                  <a:cubicBezTo>
                                    <a:pt x="425" y="380"/>
                                    <a:pt x="428" y="382"/>
                                    <a:pt x="431" y="385"/>
                                  </a:cubicBezTo>
                                  <a:cubicBezTo>
                                    <a:pt x="434" y="382"/>
                                    <a:pt x="434" y="382"/>
                                    <a:pt x="434" y="382"/>
                                  </a:cubicBezTo>
                                  <a:cubicBezTo>
                                    <a:pt x="431" y="380"/>
                                    <a:pt x="429" y="379"/>
                                    <a:pt x="427" y="377"/>
                                  </a:cubicBezTo>
                                  <a:cubicBezTo>
                                    <a:pt x="442" y="377"/>
                                    <a:pt x="458" y="377"/>
                                    <a:pt x="471" y="381"/>
                                  </a:cubicBezTo>
                                  <a:cubicBezTo>
                                    <a:pt x="472" y="382"/>
                                    <a:pt x="473" y="382"/>
                                    <a:pt x="475" y="382"/>
                                  </a:cubicBezTo>
                                  <a:cubicBezTo>
                                    <a:pt x="481" y="384"/>
                                    <a:pt x="487" y="387"/>
                                    <a:pt x="492" y="391"/>
                                  </a:cubicBezTo>
                                  <a:cubicBezTo>
                                    <a:pt x="490" y="388"/>
                                    <a:pt x="486" y="385"/>
                                    <a:pt x="482" y="383"/>
                                  </a:cubicBezTo>
                                  <a:cubicBezTo>
                                    <a:pt x="497" y="384"/>
                                    <a:pt x="524" y="383"/>
                                    <a:pt x="544" y="394"/>
                                  </a:cubicBezTo>
                                  <a:cubicBezTo>
                                    <a:pt x="532" y="381"/>
                                    <a:pt x="478" y="374"/>
                                    <a:pt x="471" y="379"/>
                                  </a:cubicBezTo>
                                  <a:cubicBezTo>
                                    <a:pt x="457" y="374"/>
                                    <a:pt x="439" y="372"/>
                                    <a:pt x="420" y="371"/>
                                  </a:cubicBezTo>
                                  <a:cubicBezTo>
                                    <a:pt x="415" y="367"/>
                                    <a:pt x="410" y="363"/>
                                    <a:pt x="404" y="358"/>
                                  </a:cubicBezTo>
                                  <a:cubicBezTo>
                                    <a:pt x="429" y="356"/>
                                    <a:pt x="461" y="355"/>
                                    <a:pt x="480" y="367"/>
                                  </a:cubicBezTo>
                                  <a:cubicBezTo>
                                    <a:pt x="471" y="355"/>
                                    <a:pt x="428" y="352"/>
                                    <a:pt x="398" y="353"/>
                                  </a:cubicBezTo>
                                  <a:cubicBezTo>
                                    <a:pt x="388" y="345"/>
                                    <a:pt x="380" y="338"/>
                                    <a:pt x="371" y="331"/>
                                  </a:cubicBezTo>
                                  <a:cubicBezTo>
                                    <a:pt x="374" y="332"/>
                                    <a:pt x="378" y="332"/>
                                    <a:pt x="384" y="333"/>
                                  </a:cubicBezTo>
                                  <a:cubicBezTo>
                                    <a:pt x="386" y="334"/>
                                    <a:pt x="388" y="336"/>
                                    <a:pt x="391" y="338"/>
                                  </a:cubicBezTo>
                                  <a:cubicBezTo>
                                    <a:pt x="393" y="335"/>
                                    <a:pt x="393" y="335"/>
                                    <a:pt x="393" y="335"/>
                                  </a:cubicBezTo>
                                  <a:cubicBezTo>
                                    <a:pt x="392" y="334"/>
                                    <a:pt x="391" y="333"/>
                                    <a:pt x="390" y="333"/>
                                  </a:cubicBezTo>
                                  <a:cubicBezTo>
                                    <a:pt x="404" y="333"/>
                                    <a:pt x="423" y="332"/>
                                    <a:pt x="443" y="334"/>
                                  </a:cubicBezTo>
                                  <a:cubicBezTo>
                                    <a:pt x="452" y="339"/>
                                    <a:pt x="460" y="344"/>
                                    <a:pt x="468" y="349"/>
                                  </a:cubicBezTo>
                                  <a:cubicBezTo>
                                    <a:pt x="470" y="346"/>
                                    <a:pt x="470" y="346"/>
                                    <a:pt x="470" y="346"/>
                                  </a:cubicBezTo>
                                  <a:cubicBezTo>
                                    <a:pt x="464" y="343"/>
                                    <a:pt x="458" y="339"/>
                                    <a:pt x="452" y="335"/>
                                  </a:cubicBezTo>
                                  <a:cubicBezTo>
                                    <a:pt x="467" y="338"/>
                                    <a:pt x="481" y="342"/>
                                    <a:pt x="494" y="349"/>
                                  </a:cubicBezTo>
                                  <a:cubicBezTo>
                                    <a:pt x="484" y="338"/>
                                    <a:pt x="461" y="331"/>
                                    <a:pt x="437" y="326"/>
                                  </a:cubicBezTo>
                                  <a:cubicBezTo>
                                    <a:pt x="432" y="323"/>
                                    <a:pt x="428" y="321"/>
                                    <a:pt x="423" y="318"/>
                                  </a:cubicBezTo>
                                  <a:cubicBezTo>
                                    <a:pt x="439" y="319"/>
                                    <a:pt x="456" y="321"/>
                                    <a:pt x="473" y="327"/>
                                  </a:cubicBezTo>
                                  <a:cubicBezTo>
                                    <a:pt x="473" y="327"/>
                                    <a:pt x="473" y="327"/>
                                    <a:pt x="473" y="327"/>
                                  </a:cubicBezTo>
                                  <a:cubicBezTo>
                                    <a:pt x="472" y="332"/>
                                    <a:pt x="480" y="333"/>
                                    <a:pt x="491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505" y="338"/>
                                    <a:pt x="523" y="342"/>
                                    <a:pt x="536" y="353"/>
                                  </a:cubicBezTo>
                                  <a:cubicBezTo>
                                    <a:pt x="527" y="339"/>
                                    <a:pt x="486" y="320"/>
                                    <a:pt x="475" y="324"/>
                                  </a:cubicBezTo>
                                  <a:cubicBezTo>
                                    <a:pt x="456" y="315"/>
                                    <a:pt x="428" y="309"/>
                                    <a:pt x="406" y="307"/>
                                  </a:cubicBezTo>
                                  <a:cubicBezTo>
                                    <a:pt x="293" y="237"/>
                                    <a:pt x="219" y="182"/>
                                    <a:pt x="182" y="154"/>
                                  </a:cubicBezTo>
                                  <a:cubicBezTo>
                                    <a:pt x="214" y="174"/>
                                    <a:pt x="272" y="208"/>
                                    <a:pt x="356" y="249"/>
                                  </a:cubicBezTo>
                                  <a:cubicBezTo>
                                    <a:pt x="358" y="246"/>
                                    <a:pt x="358" y="246"/>
                                    <a:pt x="358" y="246"/>
                                  </a:cubicBezTo>
                                  <a:cubicBezTo>
                                    <a:pt x="273" y="204"/>
                                    <a:pt x="216" y="170"/>
                                    <a:pt x="184" y="151"/>
                                  </a:cubicBezTo>
                                  <a:cubicBezTo>
                                    <a:pt x="242" y="179"/>
                                    <a:pt x="374" y="244"/>
                                    <a:pt x="511" y="303"/>
                                  </a:cubicBezTo>
                                  <a:cubicBezTo>
                                    <a:pt x="512" y="304"/>
                                    <a:pt x="513" y="306"/>
                                    <a:pt x="515" y="307"/>
                                  </a:cubicBezTo>
                                  <a:cubicBezTo>
                                    <a:pt x="514" y="306"/>
                                    <a:pt x="513" y="305"/>
                                    <a:pt x="512" y="303"/>
                                  </a:cubicBezTo>
                                  <a:cubicBezTo>
                                    <a:pt x="516" y="305"/>
                                    <a:pt x="519" y="306"/>
                                    <a:pt x="523" y="308"/>
                                  </a:cubicBezTo>
                                  <a:cubicBezTo>
                                    <a:pt x="523" y="317"/>
                                    <a:pt x="554" y="315"/>
                                    <a:pt x="570" y="332"/>
                                  </a:cubicBezTo>
                                  <a:cubicBezTo>
                                    <a:pt x="564" y="321"/>
                                    <a:pt x="533" y="300"/>
                                    <a:pt x="525" y="305"/>
                                  </a:cubicBezTo>
                                  <a:cubicBezTo>
                                    <a:pt x="519" y="302"/>
                                    <a:pt x="513" y="300"/>
                                    <a:pt x="507" y="297"/>
                                  </a:cubicBezTo>
                                  <a:cubicBezTo>
                                    <a:pt x="478" y="268"/>
                                    <a:pt x="396" y="238"/>
                                    <a:pt x="394" y="247"/>
                                  </a:cubicBezTo>
                                  <a:cubicBezTo>
                                    <a:pt x="394" y="247"/>
                                    <a:pt x="394" y="247"/>
                                    <a:pt x="395" y="247"/>
                                  </a:cubicBezTo>
                                  <a:cubicBezTo>
                                    <a:pt x="328" y="217"/>
                                    <a:pt x="268" y="188"/>
                                    <a:pt x="225" y="167"/>
                                  </a:cubicBezTo>
                                  <a:cubicBezTo>
                                    <a:pt x="235" y="171"/>
                                    <a:pt x="235" y="171"/>
                                    <a:pt x="235" y="171"/>
                                  </a:cubicBezTo>
                                  <a:cubicBezTo>
                                    <a:pt x="237" y="168"/>
                                    <a:pt x="237" y="168"/>
                                    <a:pt x="237" y="168"/>
                                  </a:cubicBezTo>
                                  <a:cubicBezTo>
                                    <a:pt x="187" y="146"/>
                                    <a:pt x="187" y="146"/>
                                    <a:pt x="187" y="146"/>
                                  </a:cubicBezTo>
                                  <a:cubicBezTo>
                                    <a:pt x="455" y="233"/>
                                    <a:pt x="455" y="233"/>
                                    <a:pt x="455" y="233"/>
                                  </a:cubicBezTo>
                                  <a:cubicBezTo>
                                    <a:pt x="456" y="230"/>
                                    <a:pt x="456" y="230"/>
                                    <a:pt x="456" y="230"/>
                                  </a:cubicBezTo>
                                  <a:cubicBezTo>
                                    <a:pt x="177" y="139"/>
                                    <a:pt x="177" y="139"/>
                                    <a:pt x="177" y="139"/>
                                  </a:cubicBezTo>
                                  <a:cubicBezTo>
                                    <a:pt x="218" y="146"/>
                                    <a:pt x="313" y="163"/>
                                    <a:pt x="440" y="191"/>
                                  </a:cubicBezTo>
                                  <a:cubicBezTo>
                                    <a:pt x="441" y="188"/>
                                    <a:pt x="441" y="188"/>
                                    <a:pt x="441" y="188"/>
                                  </a:cubicBezTo>
                                  <a:cubicBezTo>
                                    <a:pt x="364" y="171"/>
                                    <a:pt x="298" y="158"/>
                                    <a:pt x="250" y="148"/>
                                  </a:cubicBezTo>
                                  <a:cubicBezTo>
                                    <a:pt x="321" y="159"/>
                                    <a:pt x="424" y="175"/>
                                    <a:pt x="523" y="194"/>
                                  </a:cubicBezTo>
                                  <a:cubicBezTo>
                                    <a:pt x="530" y="200"/>
                                    <a:pt x="534" y="206"/>
                                    <a:pt x="536" y="209"/>
                                  </a:cubicBezTo>
                                  <a:cubicBezTo>
                                    <a:pt x="535" y="206"/>
                                    <a:pt x="532" y="201"/>
                                    <a:pt x="528" y="195"/>
                                  </a:cubicBezTo>
                                  <a:cubicBezTo>
                                    <a:pt x="538" y="197"/>
                                    <a:pt x="548" y="199"/>
                                    <a:pt x="558" y="201"/>
                                  </a:cubicBezTo>
                                  <a:cubicBezTo>
                                    <a:pt x="562" y="207"/>
                                    <a:pt x="566" y="214"/>
                                    <a:pt x="569" y="222"/>
                                  </a:cubicBezTo>
                                  <a:cubicBezTo>
                                    <a:pt x="569" y="218"/>
                                    <a:pt x="566" y="210"/>
                                    <a:pt x="562" y="202"/>
                                  </a:cubicBezTo>
                                  <a:cubicBezTo>
                                    <a:pt x="565" y="202"/>
                                    <a:pt x="569" y="203"/>
                                    <a:pt x="573" y="204"/>
                                  </a:cubicBezTo>
                                  <a:cubicBezTo>
                                    <a:pt x="575" y="208"/>
                                    <a:pt x="577" y="213"/>
                                    <a:pt x="578" y="217"/>
                                  </a:cubicBezTo>
                                  <a:cubicBezTo>
                                    <a:pt x="578" y="214"/>
                                    <a:pt x="577" y="210"/>
                                    <a:pt x="575" y="204"/>
                                  </a:cubicBezTo>
                                  <a:cubicBezTo>
                                    <a:pt x="577" y="205"/>
                                    <a:pt x="578" y="205"/>
                                    <a:pt x="580" y="205"/>
                                  </a:cubicBezTo>
                                  <a:cubicBezTo>
                                    <a:pt x="580" y="202"/>
                                    <a:pt x="580" y="202"/>
                                    <a:pt x="580" y="202"/>
                                  </a:cubicBezTo>
                                  <a:cubicBezTo>
                                    <a:pt x="578" y="201"/>
                                    <a:pt x="576" y="201"/>
                                    <a:pt x="574" y="200"/>
                                  </a:cubicBezTo>
                                  <a:cubicBezTo>
                                    <a:pt x="566" y="178"/>
                                    <a:pt x="548" y="146"/>
                                    <a:pt x="539" y="139"/>
                                  </a:cubicBezTo>
                                  <a:cubicBezTo>
                                    <a:pt x="546" y="139"/>
                                    <a:pt x="552" y="139"/>
                                    <a:pt x="559" y="140"/>
                                  </a:cubicBezTo>
                                  <a:cubicBezTo>
                                    <a:pt x="568" y="155"/>
                                    <a:pt x="582" y="177"/>
                                    <a:pt x="587" y="199"/>
                                  </a:cubicBezTo>
                                  <a:cubicBezTo>
                                    <a:pt x="588" y="189"/>
                                    <a:pt x="577" y="158"/>
                                    <a:pt x="566" y="137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0" y="124"/>
                                    <a:pt x="553" y="115"/>
                                    <a:pt x="550" y="116"/>
                                  </a:cubicBezTo>
                                  <a:cubicBezTo>
                                    <a:pt x="547" y="119"/>
                                    <a:pt x="551" y="126"/>
                                    <a:pt x="557" y="136"/>
                                  </a:cubicBezTo>
                                  <a:cubicBezTo>
                                    <a:pt x="432" y="130"/>
                                    <a:pt x="338" y="129"/>
                                    <a:pt x="272" y="129"/>
                                  </a:cubicBezTo>
                                  <a:cubicBezTo>
                                    <a:pt x="272" y="126"/>
                                    <a:pt x="272" y="126"/>
                                    <a:pt x="272" y="126"/>
                                  </a:cubicBezTo>
                                  <a:cubicBezTo>
                                    <a:pt x="269" y="126"/>
                                    <a:pt x="265" y="126"/>
                                    <a:pt x="261" y="126"/>
                                  </a:cubicBezTo>
                                  <a:cubicBezTo>
                                    <a:pt x="324" y="121"/>
                                    <a:pt x="413" y="114"/>
                                    <a:pt x="528" y="107"/>
                                  </a:cubicBezTo>
                                  <a:cubicBezTo>
                                    <a:pt x="527" y="104"/>
                                    <a:pt x="527" y="104"/>
                                    <a:pt x="527" y="104"/>
                                  </a:cubicBezTo>
                                  <a:cubicBezTo>
                                    <a:pt x="466" y="107"/>
                                    <a:pt x="411" y="111"/>
                                    <a:pt x="365" y="114"/>
                                  </a:cubicBezTo>
                                  <a:cubicBezTo>
                                    <a:pt x="465" y="104"/>
                                    <a:pt x="465" y="104"/>
                                    <a:pt x="465" y="104"/>
                                  </a:cubicBezTo>
                                  <a:cubicBezTo>
                                    <a:pt x="464" y="101"/>
                                    <a:pt x="464" y="101"/>
                                    <a:pt x="464" y="101"/>
                                  </a:cubicBezTo>
                                  <a:cubicBezTo>
                                    <a:pt x="212" y="126"/>
                                    <a:pt x="212" y="126"/>
                                    <a:pt x="212" y="126"/>
                                  </a:cubicBezTo>
                                  <a:cubicBezTo>
                                    <a:pt x="205" y="126"/>
                                    <a:pt x="199" y="127"/>
                                    <a:pt x="193" y="127"/>
                                  </a:cubicBezTo>
                                  <a:cubicBezTo>
                                    <a:pt x="527" y="56"/>
                                    <a:pt x="527" y="56"/>
                                    <a:pt x="527" y="56"/>
                                  </a:cubicBezTo>
                                  <a:cubicBezTo>
                                    <a:pt x="526" y="52"/>
                                    <a:pt x="526" y="52"/>
                                    <a:pt x="526" y="52"/>
                                  </a:cubicBezTo>
                                  <a:cubicBezTo>
                                    <a:pt x="195" y="123"/>
                                    <a:pt x="195" y="123"/>
                                    <a:pt x="195" y="123"/>
                                  </a:cubicBezTo>
                                  <a:cubicBezTo>
                                    <a:pt x="377" y="68"/>
                                    <a:pt x="377" y="68"/>
                                    <a:pt x="377" y="68"/>
                                  </a:cubicBezTo>
                                  <a:cubicBezTo>
                                    <a:pt x="376" y="65"/>
                                    <a:pt x="376" y="65"/>
                                    <a:pt x="376" y="65"/>
                                  </a:cubicBezTo>
                                  <a:cubicBezTo>
                                    <a:pt x="175" y="125"/>
                                    <a:pt x="175" y="125"/>
                                    <a:pt x="175" y="125"/>
                                  </a:cubicBezTo>
                                  <a:cubicBezTo>
                                    <a:pt x="225" y="101"/>
                                    <a:pt x="360" y="38"/>
                                    <a:pt x="491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8" y="1"/>
                                    <a:pt x="539" y="1"/>
                                    <a:pt x="539" y="2"/>
                                  </a:cubicBezTo>
                                  <a:cubicBezTo>
                                    <a:pt x="541" y="4"/>
                                    <a:pt x="545" y="4"/>
                                    <a:pt x="547" y="3"/>
                                  </a:cubicBezTo>
                                  <a:cubicBezTo>
                                    <a:pt x="548" y="2"/>
                                    <a:pt x="548" y="1"/>
                                    <a:pt x="548" y="0"/>
                                  </a:cubicBezTo>
                                  <a:cubicBezTo>
                                    <a:pt x="604" y="0"/>
                                    <a:pt x="604" y="0"/>
                                    <a:pt x="604" y="0"/>
                                  </a:cubicBezTo>
                                  <a:cubicBezTo>
                                    <a:pt x="588" y="7"/>
                                    <a:pt x="571" y="16"/>
                                    <a:pt x="554" y="25"/>
                                  </a:cubicBezTo>
                                  <a:cubicBezTo>
                                    <a:pt x="554" y="25"/>
                                    <a:pt x="554" y="25"/>
                                    <a:pt x="554" y="24"/>
                                  </a:cubicBezTo>
                                  <a:cubicBezTo>
                                    <a:pt x="552" y="22"/>
                                    <a:pt x="548" y="22"/>
                                    <a:pt x="546" y="24"/>
                                  </a:cubicBezTo>
                                  <a:cubicBezTo>
                                    <a:pt x="544" y="26"/>
                                    <a:pt x="544" y="29"/>
                                    <a:pt x="546" y="32"/>
                                  </a:cubicBezTo>
                                  <a:cubicBezTo>
                                    <a:pt x="548" y="34"/>
                                    <a:pt x="551" y="34"/>
                                    <a:pt x="553" y="32"/>
                                  </a:cubicBezTo>
                                  <a:cubicBezTo>
                                    <a:pt x="555" y="30"/>
                                    <a:pt x="555" y="28"/>
                                    <a:pt x="555" y="27"/>
                                  </a:cubicBezTo>
                                  <a:cubicBezTo>
                                    <a:pt x="574" y="17"/>
                                    <a:pt x="592" y="8"/>
                                    <a:pt x="608" y="0"/>
                                  </a:cubicBezTo>
                                  <a:cubicBezTo>
                                    <a:pt x="630" y="0"/>
                                    <a:pt x="630" y="0"/>
                                    <a:pt x="630" y="0"/>
                                  </a:cubicBezTo>
                                  <a:cubicBezTo>
                                    <a:pt x="630" y="1"/>
                                    <a:pt x="630" y="4"/>
                                    <a:pt x="631" y="5"/>
                                  </a:cubicBezTo>
                                  <a:cubicBezTo>
                                    <a:pt x="632" y="6"/>
                                    <a:pt x="632" y="6"/>
                                    <a:pt x="633" y="6"/>
                                  </a:cubicBezTo>
                                  <a:cubicBezTo>
                                    <a:pt x="610" y="23"/>
                                    <a:pt x="585" y="42"/>
                                    <a:pt x="558" y="64"/>
                                  </a:cubicBezTo>
                                  <a:cubicBezTo>
                                    <a:pt x="556" y="62"/>
                                    <a:pt x="553" y="62"/>
                                    <a:pt x="551" y="64"/>
                                  </a:cubicBezTo>
                                  <a:cubicBezTo>
                                    <a:pt x="549" y="66"/>
                                    <a:pt x="548" y="70"/>
                                    <a:pt x="550" y="72"/>
                                  </a:cubicBezTo>
                                  <a:cubicBezTo>
                                    <a:pt x="552" y="74"/>
                                    <a:pt x="556" y="74"/>
                                    <a:pt x="558" y="72"/>
                                  </a:cubicBezTo>
                                  <a:cubicBezTo>
                                    <a:pt x="560" y="70"/>
                                    <a:pt x="560" y="68"/>
                                    <a:pt x="559" y="66"/>
                                  </a:cubicBezTo>
                                  <a:cubicBezTo>
                                    <a:pt x="587" y="43"/>
                                    <a:pt x="613" y="23"/>
                                    <a:pt x="636" y="7"/>
                                  </a:cubicBezTo>
                                  <a:cubicBezTo>
                                    <a:pt x="637" y="7"/>
                                    <a:pt x="638" y="6"/>
                                    <a:pt x="639" y="5"/>
                                  </a:cubicBezTo>
                                  <a:cubicBezTo>
                                    <a:pt x="639" y="5"/>
                                    <a:pt x="640" y="4"/>
                                    <a:pt x="640" y="4"/>
                                  </a:cubicBezTo>
                                  <a:cubicBezTo>
                                    <a:pt x="642" y="2"/>
                                    <a:pt x="644" y="1"/>
                                    <a:pt x="646" y="0"/>
                                  </a:cubicBezTo>
                                  <a:cubicBezTo>
                                    <a:pt x="669" y="0"/>
                                    <a:pt x="669" y="0"/>
                                    <a:pt x="669" y="0"/>
                                  </a:cubicBezTo>
                                  <a:cubicBezTo>
                                    <a:pt x="654" y="14"/>
                                    <a:pt x="637" y="31"/>
                                    <a:pt x="616" y="52"/>
                                  </a:cubicBezTo>
                                  <a:cubicBezTo>
                                    <a:pt x="614" y="50"/>
                                    <a:pt x="612" y="51"/>
                                    <a:pt x="610" y="52"/>
                                  </a:cubicBezTo>
                                  <a:cubicBezTo>
                                    <a:pt x="608" y="54"/>
                                    <a:pt x="608" y="58"/>
                                    <a:pt x="610" y="60"/>
                                  </a:cubicBezTo>
                                  <a:cubicBezTo>
                                    <a:pt x="612" y="62"/>
                                    <a:pt x="615" y="62"/>
                                    <a:pt x="617" y="60"/>
                                  </a:cubicBezTo>
                                  <a:cubicBezTo>
                                    <a:pt x="619" y="58"/>
                                    <a:pt x="619" y="55"/>
                                    <a:pt x="618" y="53"/>
                                  </a:cubicBezTo>
                                  <a:cubicBezTo>
                                    <a:pt x="639" y="32"/>
                                    <a:pt x="657" y="14"/>
                                    <a:pt x="673" y="0"/>
                                  </a:cubicBezTo>
                                  <a:cubicBezTo>
                                    <a:pt x="689" y="0"/>
                                    <a:pt x="689" y="0"/>
                                    <a:pt x="689" y="0"/>
                                  </a:cubicBezTo>
                                  <a:cubicBezTo>
                                    <a:pt x="676" y="15"/>
                                    <a:pt x="660" y="33"/>
                                    <a:pt x="642" y="56"/>
                                  </a:cubicBezTo>
                                  <a:cubicBezTo>
                                    <a:pt x="640" y="55"/>
                                    <a:pt x="637" y="55"/>
                                    <a:pt x="635" y="57"/>
                                  </a:cubicBezTo>
                                  <a:cubicBezTo>
                                    <a:pt x="633" y="59"/>
                                    <a:pt x="633" y="62"/>
                                    <a:pt x="635" y="64"/>
                                  </a:cubicBezTo>
                                  <a:cubicBezTo>
                                    <a:pt x="635" y="65"/>
                                    <a:pt x="636" y="65"/>
                                    <a:pt x="636" y="65"/>
                                  </a:cubicBezTo>
                                  <a:cubicBezTo>
                                    <a:pt x="624" y="80"/>
                                    <a:pt x="612" y="96"/>
                                    <a:pt x="599" y="113"/>
                                  </a:cubicBezTo>
                                  <a:cubicBezTo>
                                    <a:pt x="599" y="113"/>
                                    <a:pt x="599" y="113"/>
                                    <a:pt x="599" y="113"/>
                                  </a:cubicBezTo>
                                  <a:cubicBezTo>
                                    <a:pt x="598" y="113"/>
                                    <a:pt x="597" y="114"/>
                                    <a:pt x="597" y="115"/>
                                  </a:cubicBezTo>
                                  <a:cubicBezTo>
                                    <a:pt x="596" y="118"/>
                                    <a:pt x="594" y="120"/>
                                    <a:pt x="592" y="123"/>
                                  </a:cubicBezTo>
                                  <a:cubicBezTo>
                                    <a:pt x="590" y="122"/>
                                    <a:pt x="588" y="122"/>
                                    <a:pt x="587" y="124"/>
                                  </a:cubicBezTo>
                                  <a:cubicBezTo>
                                    <a:pt x="584" y="126"/>
                                    <a:pt x="584" y="129"/>
                                    <a:pt x="586" y="131"/>
                                  </a:cubicBezTo>
                                  <a:cubicBezTo>
                                    <a:pt x="588" y="133"/>
                                    <a:pt x="592" y="133"/>
                                    <a:pt x="594" y="131"/>
                                  </a:cubicBezTo>
                                  <a:cubicBezTo>
                                    <a:pt x="596" y="129"/>
                                    <a:pt x="596" y="126"/>
                                    <a:pt x="594" y="124"/>
                                  </a:cubicBezTo>
                                  <a:cubicBezTo>
                                    <a:pt x="594" y="124"/>
                                    <a:pt x="594" y="124"/>
                                    <a:pt x="594" y="124"/>
                                  </a:cubicBezTo>
                                  <a:cubicBezTo>
                                    <a:pt x="595" y="122"/>
                                    <a:pt x="597" y="120"/>
                                    <a:pt x="598" y="118"/>
                                  </a:cubicBezTo>
                                  <a:cubicBezTo>
                                    <a:pt x="601" y="128"/>
                                    <a:pt x="615" y="150"/>
                                    <a:pt x="617" y="171"/>
                                  </a:cubicBezTo>
                                  <a:cubicBezTo>
                                    <a:pt x="620" y="161"/>
                                    <a:pt x="608" y="122"/>
                                    <a:pt x="601" y="114"/>
                                  </a:cubicBezTo>
                                  <a:cubicBezTo>
                                    <a:pt x="614" y="97"/>
                                    <a:pt x="626" y="81"/>
                                    <a:pt x="638" y="66"/>
                                  </a:cubicBezTo>
                                  <a:cubicBezTo>
                                    <a:pt x="640" y="66"/>
                                    <a:pt x="641" y="66"/>
                                    <a:pt x="642" y="65"/>
                                  </a:cubicBezTo>
                                  <a:cubicBezTo>
                                    <a:pt x="644" y="63"/>
                                    <a:pt x="644" y="61"/>
                                    <a:pt x="644" y="59"/>
                                  </a:cubicBezTo>
                                  <a:cubicBezTo>
                                    <a:pt x="662" y="37"/>
                                    <a:pt x="679" y="17"/>
                                    <a:pt x="694" y="0"/>
                                  </a:cubicBezTo>
                                  <a:cubicBezTo>
                                    <a:pt x="701" y="0"/>
                                    <a:pt x="701" y="0"/>
                                    <a:pt x="701" y="0"/>
                                  </a:cubicBezTo>
                                  <a:cubicBezTo>
                                    <a:pt x="690" y="16"/>
                                    <a:pt x="678" y="35"/>
                                    <a:pt x="663" y="59"/>
                                  </a:cubicBezTo>
                                  <a:cubicBezTo>
                                    <a:pt x="662" y="59"/>
                                    <a:pt x="660" y="59"/>
                                    <a:pt x="658" y="60"/>
                                  </a:cubicBezTo>
                                  <a:cubicBezTo>
                                    <a:pt x="656" y="62"/>
                                    <a:pt x="656" y="66"/>
                                    <a:pt x="658" y="68"/>
                                  </a:cubicBezTo>
                                  <a:cubicBezTo>
                                    <a:pt x="660" y="70"/>
                                    <a:pt x="663" y="70"/>
                                    <a:pt x="666" y="68"/>
                                  </a:cubicBezTo>
                                  <a:cubicBezTo>
                                    <a:pt x="668" y="66"/>
                                    <a:pt x="668" y="63"/>
                                    <a:pt x="666" y="60"/>
                                  </a:cubicBezTo>
                                  <a:cubicBezTo>
                                    <a:pt x="666" y="60"/>
                                    <a:pt x="665" y="60"/>
                                    <a:pt x="665" y="60"/>
                                  </a:cubicBezTo>
                                  <a:cubicBezTo>
                                    <a:pt x="680" y="36"/>
                                    <a:pt x="693" y="16"/>
                                    <a:pt x="704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cubicBezTo>
                                    <a:pt x="692" y="26"/>
                                    <a:pt x="672" y="60"/>
                                    <a:pt x="650" y="98"/>
                                  </a:cubicBezTo>
                                  <a:cubicBezTo>
                                    <a:pt x="650" y="95"/>
                                    <a:pt x="649" y="93"/>
                                    <a:pt x="649" y="93"/>
                                  </a:cubicBezTo>
                                  <a:cubicBezTo>
                                    <a:pt x="649" y="91"/>
                                    <a:pt x="645" y="91"/>
                                    <a:pt x="644" y="93"/>
                                  </a:cubicBezTo>
                                  <a:cubicBezTo>
                                    <a:pt x="644" y="94"/>
                                    <a:pt x="645" y="99"/>
                                    <a:pt x="645" y="106"/>
                                  </a:cubicBezTo>
                                  <a:cubicBezTo>
                                    <a:pt x="641" y="113"/>
                                    <a:pt x="637" y="120"/>
                                    <a:pt x="633" y="128"/>
                                  </a:cubicBezTo>
                                  <a:cubicBezTo>
                                    <a:pt x="631" y="120"/>
                                    <a:pt x="628" y="115"/>
                                    <a:pt x="626" y="115"/>
                                  </a:cubicBezTo>
                                  <a:cubicBezTo>
                                    <a:pt x="623" y="116"/>
                                    <a:pt x="625" y="124"/>
                                    <a:pt x="629" y="135"/>
                                  </a:cubicBezTo>
                                  <a:cubicBezTo>
                                    <a:pt x="629" y="135"/>
                                    <a:pt x="629" y="135"/>
                                    <a:pt x="629" y="135"/>
                                  </a:cubicBezTo>
                                  <a:cubicBezTo>
                                    <a:pt x="627" y="134"/>
                                    <a:pt x="625" y="135"/>
                                    <a:pt x="624" y="136"/>
                                  </a:cubicBezTo>
                                  <a:cubicBezTo>
                                    <a:pt x="621" y="138"/>
                                    <a:pt x="621" y="141"/>
                                    <a:pt x="623" y="144"/>
                                  </a:cubicBezTo>
                                  <a:cubicBezTo>
                                    <a:pt x="625" y="146"/>
                                    <a:pt x="629" y="146"/>
                                    <a:pt x="631" y="144"/>
                                  </a:cubicBezTo>
                                  <a:cubicBezTo>
                                    <a:pt x="631" y="144"/>
                                    <a:pt x="631" y="143"/>
                                    <a:pt x="631" y="143"/>
                                  </a:cubicBezTo>
                                  <a:cubicBezTo>
                                    <a:pt x="634" y="153"/>
                                    <a:pt x="637" y="164"/>
                                    <a:pt x="638" y="175"/>
                                  </a:cubicBezTo>
                                  <a:cubicBezTo>
                                    <a:pt x="639" y="167"/>
                                    <a:pt x="637" y="146"/>
                                    <a:pt x="633" y="131"/>
                                  </a:cubicBezTo>
                                  <a:cubicBezTo>
                                    <a:pt x="637" y="124"/>
                                    <a:pt x="641" y="116"/>
                                    <a:pt x="645" y="109"/>
                                  </a:cubicBezTo>
                                  <a:cubicBezTo>
                                    <a:pt x="647" y="129"/>
                                    <a:pt x="650" y="160"/>
                                    <a:pt x="650" y="160"/>
                                  </a:cubicBezTo>
                                  <a:cubicBezTo>
                                    <a:pt x="650" y="160"/>
                                    <a:pt x="650" y="120"/>
                                    <a:pt x="650" y="102"/>
                                  </a:cubicBezTo>
                                  <a:cubicBezTo>
                                    <a:pt x="673" y="62"/>
                                    <a:pt x="694" y="27"/>
                                    <a:pt x="712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698" y="32"/>
                                    <a:pt x="677" y="74"/>
                                    <a:pt x="656" y="126"/>
                                  </a:cubicBezTo>
                                  <a:cubicBezTo>
                                    <a:pt x="654" y="126"/>
                                    <a:pt x="653" y="126"/>
                                    <a:pt x="652" y="127"/>
                                  </a:cubicBezTo>
                                  <a:cubicBezTo>
                                    <a:pt x="650" y="129"/>
                                    <a:pt x="650" y="132"/>
                                    <a:pt x="652" y="134"/>
                                  </a:cubicBezTo>
                                  <a:cubicBezTo>
                                    <a:pt x="654" y="137"/>
                                    <a:pt x="657" y="137"/>
                                    <a:pt x="659" y="135"/>
                                  </a:cubicBezTo>
                                  <a:cubicBezTo>
                                    <a:pt x="661" y="133"/>
                                    <a:pt x="661" y="129"/>
                                    <a:pt x="659" y="127"/>
                                  </a:cubicBezTo>
                                  <a:cubicBezTo>
                                    <a:pt x="659" y="127"/>
                                    <a:pt x="658" y="127"/>
                                    <a:pt x="658" y="126"/>
                                  </a:cubicBezTo>
                                  <a:cubicBezTo>
                                    <a:pt x="679" y="75"/>
                                    <a:pt x="700" y="32"/>
                                    <a:pt x="717" y="0"/>
                                  </a:cubicBez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06" y="24"/>
                                    <a:pt x="692" y="55"/>
                                    <a:pt x="676" y="95"/>
                                  </a:cubicBezTo>
                                  <a:cubicBezTo>
                                    <a:pt x="675" y="95"/>
                                    <a:pt x="673" y="95"/>
                                    <a:pt x="672" y="96"/>
                                  </a:cubicBezTo>
                                  <a:cubicBezTo>
                                    <a:pt x="670" y="98"/>
                                    <a:pt x="670" y="101"/>
                                    <a:pt x="672" y="104"/>
                                  </a:cubicBezTo>
                                  <a:cubicBezTo>
                                    <a:pt x="674" y="106"/>
                                    <a:pt x="677" y="106"/>
                                    <a:pt x="679" y="104"/>
                                  </a:cubicBezTo>
                                  <a:cubicBezTo>
                                    <a:pt x="681" y="102"/>
                                    <a:pt x="681" y="99"/>
                                    <a:pt x="679" y="96"/>
                                  </a:cubicBezTo>
                                  <a:cubicBezTo>
                                    <a:pt x="679" y="96"/>
                                    <a:pt x="679" y="96"/>
                                    <a:pt x="678" y="96"/>
                                  </a:cubicBezTo>
                                  <a:cubicBezTo>
                                    <a:pt x="694" y="56"/>
                                    <a:pt x="708" y="24"/>
                                    <a:pt x="720" y="0"/>
                                  </a:cubicBezTo>
                                  <a:cubicBezTo>
                                    <a:pt x="727" y="0"/>
                                    <a:pt x="727" y="0"/>
                                    <a:pt x="727" y="0"/>
                                  </a:cubicBezTo>
                                  <a:cubicBezTo>
                                    <a:pt x="714" y="33"/>
                                    <a:pt x="699" y="80"/>
                                    <a:pt x="682" y="141"/>
                                  </a:cubicBezTo>
                                  <a:cubicBezTo>
                                    <a:pt x="680" y="141"/>
                                    <a:pt x="679" y="141"/>
                                    <a:pt x="678" y="142"/>
                                  </a:cubicBezTo>
                                  <a:cubicBezTo>
                                    <a:pt x="677" y="143"/>
                                    <a:pt x="677" y="143"/>
                                    <a:pt x="676" y="144"/>
                                  </a:cubicBezTo>
                                  <a:cubicBezTo>
                                    <a:pt x="675" y="144"/>
                                    <a:pt x="674" y="144"/>
                                    <a:pt x="673" y="145"/>
                                  </a:cubicBezTo>
                                  <a:cubicBezTo>
                                    <a:pt x="673" y="148"/>
                                    <a:pt x="672" y="220"/>
                                    <a:pt x="672" y="220"/>
                                  </a:cubicBezTo>
                                  <a:cubicBezTo>
                                    <a:pt x="672" y="220"/>
                                    <a:pt x="678" y="167"/>
                                    <a:pt x="678" y="150"/>
                                  </a:cubicBezTo>
                                  <a:cubicBezTo>
                                    <a:pt x="680" y="151"/>
                                    <a:pt x="683" y="151"/>
                                    <a:pt x="685" y="150"/>
                                  </a:cubicBezTo>
                                  <a:cubicBezTo>
                                    <a:pt x="687" y="148"/>
                                    <a:pt x="687" y="144"/>
                                    <a:pt x="685" y="142"/>
                                  </a:cubicBezTo>
                                  <a:cubicBezTo>
                                    <a:pt x="685" y="142"/>
                                    <a:pt x="684" y="141"/>
                                    <a:pt x="684" y="141"/>
                                  </a:cubicBezTo>
                                  <a:cubicBezTo>
                                    <a:pt x="701" y="80"/>
                                    <a:pt x="717" y="33"/>
                                    <a:pt x="729" y="0"/>
                                  </a:cubicBezTo>
                                  <a:cubicBezTo>
                                    <a:pt x="733" y="0"/>
                                    <a:pt x="733" y="0"/>
                                    <a:pt x="733" y="0"/>
                                  </a:cubicBezTo>
                                  <a:cubicBezTo>
                                    <a:pt x="729" y="18"/>
                                    <a:pt x="724" y="38"/>
                                    <a:pt x="720" y="61"/>
                                  </a:cubicBezTo>
                                  <a:cubicBezTo>
                                    <a:pt x="719" y="61"/>
                                    <a:pt x="718" y="61"/>
                                    <a:pt x="717" y="62"/>
                                  </a:cubicBezTo>
                                  <a:cubicBezTo>
                                    <a:pt x="715" y="64"/>
                                    <a:pt x="715" y="68"/>
                                    <a:pt x="717" y="70"/>
                                  </a:cubicBezTo>
                                  <a:cubicBezTo>
                                    <a:pt x="719" y="72"/>
                                    <a:pt x="722" y="72"/>
                                    <a:pt x="724" y="70"/>
                                  </a:cubicBezTo>
                                  <a:cubicBezTo>
                                    <a:pt x="726" y="68"/>
                                    <a:pt x="726" y="65"/>
                                    <a:pt x="724" y="63"/>
                                  </a:cubicBezTo>
                                  <a:cubicBezTo>
                                    <a:pt x="724" y="62"/>
                                    <a:pt x="723" y="62"/>
                                    <a:pt x="722" y="61"/>
                                  </a:cubicBezTo>
                                  <a:cubicBezTo>
                                    <a:pt x="726" y="39"/>
                                    <a:pt x="731" y="18"/>
                                    <a:pt x="735" y="0"/>
                                  </a:cubicBezTo>
                                  <a:cubicBezTo>
                                    <a:pt x="737" y="0"/>
                                    <a:pt x="737" y="0"/>
                                    <a:pt x="737" y="0"/>
                                  </a:cubicBezTo>
                                  <a:cubicBezTo>
                                    <a:pt x="730" y="37"/>
                                    <a:pt x="721" y="91"/>
                                    <a:pt x="713" y="165"/>
                                  </a:cubicBezTo>
                                  <a:cubicBezTo>
                                    <a:pt x="712" y="165"/>
                                    <a:pt x="711" y="166"/>
                                    <a:pt x="710" y="167"/>
                                  </a:cubicBezTo>
                                  <a:cubicBezTo>
                                    <a:pt x="708" y="169"/>
                                    <a:pt x="708" y="172"/>
                                    <a:pt x="710" y="174"/>
                                  </a:cubicBezTo>
                                  <a:cubicBezTo>
                                    <a:pt x="710" y="175"/>
                                    <a:pt x="711" y="175"/>
                                    <a:pt x="711" y="175"/>
                                  </a:cubicBezTo>
                                  <a:cubicBezTo>
                                    <a:pt x="707" y="195"/>
                                    <a:pt x="698" y="241"/>
                                    <a:pt x="698" y="241"/>
                                  </a:cubicBezTo>
                                  <a:cubicBezTo>
                                    <a:pt x="698" y="241"/>
                                    <a:pt x="713" y="192"/>
                                    <a:pt x="717" y="175"/>
                                  </a:cubicBezTo>
                                  <a:cubicBezTo>
                                    <a:pt x="717" y="174"/>
                                    <a:pt x="717" y="174"/>
                                    <a:pt x="717" y="174"/>
                                  </a:cubicBezTo>
                                  <a:cubicBezTo>
                                    <a:pt x="719" y="173"/>
                                    <a:pt x="719" y="170"/>
                                    <a:pt x="718" y="168"/>
                                  </a:cubicBezTo>
                                  <a:cubicBezTo>
                                    <a:pt x="718" y="168"/>
                                    <a:pt x="718" y="168"/>
                                    <a:pt x="718" y="168"/>
                                  </a:cubicBezTo>
                                  <a:cubicBezTo>
                                    <a:pt x="718" y="167"/>
                                    <a:pt x="717" y="167"/>
                                    <a:pt x="717" y="167"/>
                                  </a:cubicBezTo>
                                  <a:cubicBezTo>
                                    <a:pt x="717" y="166"/>
                                    <a:pt x="716" y="166"/>
                                    <a:pt x="715" y="166"/>
                                  </a:cubicBezTo>
                                  <a:cubicBezTo>
                                    <a:pt x="723" y="91"/>
                                    <a:pt x="732" y="37"/>
                                    <a:pt x="739" y="0"/>
                                  </a:cubicBezTo>
                                  <a:cubicBezTo>
                                    <a:pt x="743" y="0"/>
                                    <a:pt x="743" y="0"/>
                                    <a:pt x="743" y="0"/>
                                  </a:cubicBezTo>
                                  <a:cubicBezTo>
                                    <a:pt x="742" y="8"/>
                                    <a:pt x="742" y="17"/>
                                    <a:pt x="742" y="28"/>
                                  </a:cubicBezTo>
                                  <a:cubicBezTo>
                                    <a:pt x="741" y="29"/>
                                    <a:pt x="741" y="31"/>
                                    <a:pt x="742" y="32"/>
                                  </a:cubicBezTo>
                                  <a:cubicBezTo>
                                    <a:pt x="742" y="54"/>
                                    <a:pt x="742" y="82"/>
                                    <a:pt x="744" y="114"/>
                                  </a:cubicBezTo>
                                  <a:cubicBezTo>
                                    <a:pt x="743" y="115"/>
                                    <a:pt x="742" y="115"/>
                                    <a:pt x="742" y="115"/>
                                  </a:cubicBezTo>
                                  <a:cubicBezTo>
                                    <a:pt x="740" y="117"/>
                                    <a:pt x="740" y="121"/>
                                    <a:pt x="741" y="123"/>
                                  </a:cubicBezTo>
                                  <a:cubicBezTo>
                                    <a:pt x="743" y="125"/>
                                    <a:pt x="747" y="125"/>
                                    <a:pt x="749" y="123"/>
                                  </a:cubicBezTo>
                                  <a:cubicBezTo>
                                    <a:pt x="751" y="121"/>
                                    <a:pt x="751" y="118"/>
                                    <a:pt x="749" y="116"/>
                                  </a:cubicBezTo>
                                  <a:cubicBezTo>
                                    <a:pt x="748" y="115"/>
                                    <a:pt x="747" y="114"/>
                                    <a:pt x="746" y="114"/>
                                  </a:cubicBezTo>
                                  <a:cubicBezTo>
                                    <a:pt x="744" y="83"/>
                                    <a:pt x="744" y="56"/>
                                    <a:pt x="744" y="35"/>
                                  </a:cubicBezTo>
                                  <a:cubicBezTo>
                                    <a:pt x="746" y="36"/>
                                    <a:pt x="748" y="36"/>
                                    <a:pt x="750" y="34"/>
                                  </a:cubicBezTo>
                                  <a:cubicBezTo>
                                    <a:pt x="752" y="32"/>
                                    <a:pt x="752" y="29"/>
                                    <a:pt x="750" y="27"/>
                                  </a:cubicBezTo>
                                  <a:cubicBezTo>
                                    <a:pt x="750" y="26"/>
                                    <a:pt x="748" y="25"/>
                                    <a:pt x="747" y="25"/>
                                  </a:cubicBezTo>
                                  <a:cubicBezTo>
                                    <a:pt x="747" y="16"/>
                                    <a:pt x="748" y="7"/>
                                    <a:pt x="748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cubicBezTo>
                                    <a:pt x="754" y="12"/>
                                    <a:pt x="755" y="26"/>
                                    <a:pt x="757" y="42"/>
                                  </a:cubicBezTo>
                                  <a:cubicBezTo>
                                    <a:pt x="757" y="44"/>
                                    <a:pt x="758" y="46"/>
                                    <a:pt x="758" y="48"/>
                                  </a:cubicBezTo>
                                  <a:cubicBezTo>
                                    <a:pt x="758" y="48"/>
                                    <a:pt x="758" y="48"/>
                                    <a:pt x="758" y="48"/>
                                  </a:cubicBezTo>
                                  <a:cubicBezTo>
                                    <a:pt x="758" y="54"/>
                                    <a:pt x="759" y="61"/>
                                    <a:pt x="760" y="68"/>
                                  </a:cubicBezTo>
                                  <a:cubicBezTo>
                                    <a:pt x="761" y="78"/>
                                    <a:pt x="763" y="88"/>
                                    <a:pt x="765" y="99"/>
                                  </a:cubicBezTo>
                                  <a:cubicBezTo>
                                    <a:pt x="764" y="100"/>
                                    <a:pt x="763" y="100"/>
                                    <a:pt x="763" y="100"/>
                                  </a:cubicBezTo>
                                  <a:cubicBezTo>
                                    <a:pt x="761" y="102"/>
                                    <a:pt x="760" y="106"/>
                                    <a:pt x="762" y="108"/>
                                  </a:cubicBezTo>
                                  <a:cubicBezTo>
                                    <a:pt x="763" y="109"/>
                                    <a:pt x="765" y="109"/>
                                    <a:pt x="766" y="110"/>
                                  </a:cubicBezTo>
                                  <a:cubicBezTo>
                                    <a:pt x="769" y="131"/>
                                    <a:pt x="773" y="155"/>
                                    <a:pt x="778" y="181"/>
                                  </a:cubicBezTo>
                                  <a:cubicBezTo>
                                    <a:pt x="778" y="181"/>
                                    <a:pt x="778" y="182"/>
                                    <a:pt x="777" y="182"/>
                                  </a:cubicBezTo>
                                  <a:cubicBezTo>
                                    <a:pt x="775" y="184"/>
                                    <a:pt x="775" y="187"/>
                                    <a:pt x="777" y="189"/>
                                  </a:cubicBezTo>
                                  <a:cubicBezTo>
                                    <a:pt x="777" y="190"/>
                                    <a:pt x="778" y="190"/>
                                    <a:pt x="778" y="190"/>
                                  </a:cubicBezTo>
                                  <a:cubicBezTo>
                                    <a:pt x="767" y="203"/>
                                    <a:pt x="749" y="234"/>
                                    <a:pt x="749" y="252"/>
                                  </a:cubicBezTo>
                                  <a:cubicBezTo>
                                    <a:pt x="764" y="203"/>
                                    <a:pt x="793" y="192"/>
                                    <a:pt x="787" y="186"/>
                                  </a:cubicBezTo>
                                  <a:cubicBezTo>
                                    <a:pt x="787" y="186"/>
                                    <a:pt x="787" y="185"/>
                                    <a:pt x="786" y="185"/>
                                  </a:cubicBezTo>
                                  <a:cubicBezTo>
                                    <a:pt x="786" y="184"/>
                                    <a:pt x="786" y="183"/>
                                    <a:pt x="785" y="182"/>
                                  </a:cubicBezTo>
                                  <a:cubicBezTo>
                                    <a:pt x="784" y="181"/>
                                    <a:pt x="782" y="181"/>
                                    <a:pt x="781" y="181"/>
                                  </a:cubicBezTo>
                                  <a:cubicBezTo>
                                    <a:pt x="776" y="155"/>
                                    <a:pt x="771" y="131"/>
                                    <a:pt x="768" y="109"/>
                                  </a:cubicBezTo>
                                  <a:cubicBezTo>
                                    <a:pt x="769" y="109"/>
                                    <a:pt x="769" y="109"/>
                                    <a:pt x="770" y="108"/>
                                  </a:cubicBezTo>
                                  <a:cubicBezTo>
                                    <a:pt x="772" y="106"/>
                                    <a:pt x="772" y="103"/>
                                    <a:pt x="770" y="101"/>
                                  </a:cubicBezTo>
                                  <a:cubicBezTo>
                                    <a:pt x="769" y="100"/>
                                    <a:pt x="768" y="99"/>
                                    <a:pt x="767" y="99"/>
                                  </a:cubicBezTo>
                                  <a:cubicBezTo>
                                    <a:pt x="765" y="88"/>
                                    <a:pt x="764" y="78"/>
                                    <a:pt x="762" y="68"/>
                                  </a:cubicBezTo>
                                  <a:cubicBezTo>
                                    <a:pt x="761" y="61"/>
                                    <a:pt x="761" y="54"/>
                                    <a:pt x="760" y="48"/>
                                  </a:cubicBezTo>
                                  <a:cubicBezTo>
                                    <a:pt x="760" y="48"/>
                                    <a:pt x="760" y="48"/>
                                    <a:pt x="760" y="47"/>
                                  </a:cubicBezTo>
                                  <a:cubicBezTo>
                                    <a:pt x="760" y="46"/>
                                    <a:pt x="759" y="44"/>
                                    <a:pt x="759" y="42"/>
                                  </a:cubicBezTo>
                                  <a:cubicBezTo>
                                    <a:pt x="758" y="27"/>
                                    <a:pt x="757" y="12"/>
                                    <a:pt x="756" y="0"/>
                                  </a:cubicBezTo>
                                  <a:cubicBezTo>
                                    <a:pt x="763" y="0"/>
                                    <a:pt x="763" y="0"/>
                                    <a:pt x="763" y="0"/>
                                  </a:cubicBezTo>
                                  <a:cubicBezTo>
                                    <a:pt x="768" y="23"/>
                                    <a:pt x="774" y="52"/>
                                    <a:pt x="782" y="85"/>
                                  </a:cubicBezTo>
                                  <a:cubicBezTo>
                                    <a:pt x="782" y="86"/>
                                    <a:pt x="781" y="86"/>
                                    <a:pt x="781" y="86"/>
                                  </a:cubicBezTo>
                                  <a:cubicBezTo>
                                    <a:pt x="779" y="88"/>
                                    <a:pt x="778" y="91"/>
                                    <a:pt x="780" y="94"/>
                                  </a:cubicBezTo>
                                  <a:cubicBezTo>
                                    <a:pt x="782" y="96"/>
                                    <a:pt x="786" y="96"/>
                                    <a:pt x="788" y="94"/>
                                  </a:cubicBezTo>
                                  <a:cubicBezTo>
                                    <a:pt x="790" y="92"/>
                                    <a:pt x="790" y="89"/>
                                    <a:pt x="788" y="86"/>
                                  </a:cubicBezTo>
                                  <a:cubicBezTo>
                                    <a:pt x="787" y="85"/>
                                    <a:pt x="786" y="85"/>
                                    <a:pt x="784" y="85"/>
                                  </a:cubicBezTo>
                                  <a:cubicBezTo>
                                    <a:pt x="776" y="52"/>
                                    <a:pt x="770" y="23"/>
                                    <a:pt x="765" y="0"/>
                                  </a:cubicBezTo>
                                  <a:cubicBezTo>
                                    <a:pt x="766" y="0"/>
                                    <a:pt x="766" y="0"/>
                                    <a:pt x="766" y="0"/>
                                  </a:cubicBezTo>
                                  <a:cubicBezTo>
                                    <a:pt x="775" y="38"/>
                                    <a:pt x="790" y="92"/>
                                    <a:pt x="813" y="163"/>
                                  </a:cubicBezTo>
                                  <a:cubicBezTo>
                                    <a:pt x="813" y="163"/>
                                    <a:pt x="812" y="163"/>
                                    <a:pt x="812" y="164"/>
                                  </a:cubicBezTo>
                                  <a:cubicBezTo>
                                    <a:pt x="811" y="165"/>
                                    <a:pt x="810" y="168"/>
                                    <a:pt x="811" y="170"/>
                                  </a:cubicBezTo>
                                  <a:cubicBezTo>
                                    <a:pt x="798" y="184"/>
                                    <a:pt x="782" y="210"/>
                                    <a:pt x="780" y="226"/>
                                  </a:cubicBezTo>
                                  <a:cubicBezTo>
                                    <a:pt x="801" y="176"/>
                                    <a:pt x="833" y="167"/>
                                    <a:pt x="827" y="160"/>
                                  </a:cubicBezTo>
                                  <a:cubicBezTo>
                                    <a:pt x="826" y="158"/>
                                    <a:pt x="823" y="160"/>
                                    <a:pt x="818" y="163"/>
                                  </a:cubicBezTo>
                                  <a:cubicBezTo>
                                    <a:pt x="817" y="162"/>
                                    <a:pt x="816" y="162"/>
                                    <a:pt x="815" y="162"/>
                                  </a:cubicBezTo>
                                  <a:cubicBezTo>
                                    <a:pt x="792" y="93"/>
                                    <a:pt x="778" y="39"/>
                                    <a:pt x="769" y="2"/>
                                  </a:cubicBezTo>
                                  <a:cubicBezTo>
                                    <a:pt x="770" y="3"/>
                                    <a:pt x="772" y="3"/>
                                    <a:pt x="774" y="3"/>
                                  </a:cubicBezTo>
                                  <a:cubicBezTo>
                                    <a:pt x="785" y="35"/>
                                    <a:pt x="801" y="79"/>
                                    <a:pt x="825" y="136"/>
                                  </a:cubicBezTo>
                                  <a:cubicBezTo>
                                    <a:pt x="825" y="136"/>
                                    <a:pt x="825" y="136"/>
                                    <a:pt x="825" y="136"/>
                                  </a:cubicBezTo>
                                  <a:cubicBezTo>
                                    <a:pt x="823" y="138"/>
                                    <a:pt x="823" y="142"/>
                                    <a:pt x="825" y="144"/>
                                  </a:cubicBezTo>
                                  <a:cubicBezTo>
                                    <a:pt x="827" y="146"/>
                                    <a:pt x="830" y="146"/>
                                    <a:pt x="832" y="144"/>
                                  </a:cubicBezTo>
                                  <a:cubicBezTo>
                                    <a:pt x="834" y="142"/>
                                    <a:pt x="834" y="139"/>
                                    <a:pt x="832" y="137"/>
                                  </a:cubicBezTo>
                                  <a:cubicBezTo>
                                    <a:pt x="831" y="135"/>
                                    <a:pt x="829" y="135"/>
                                    <a:pt x="827" y="135"/>
                                  </a:cubicBezTo>
                                  <a:cubicBezTo>
                                    <a:pt x="809" y="92"/>
                                    <a:pt x="795" y="56"/>
                                    <a:pt x="784" y="27"/>
                                  </a:cubicBezTo>
                                  <a:cubicBezTo>
                                    <a:pt x="793" y="48"/>
                                    <a:pt x="803" y="72"/>
                                    <a:pt x="817" y="101"/>
                                  </a:cubicBezTo>
                                  <a:cubicBezTo>
                                    <a:pt x="817" y="101"/>
                                    <a:pt x="816" y="101"/>
                                    <a:pt x="816" y="101"/>
                                  </a:cubicBezTo>
                                  <a:cubicBezTo>
                                    <a:pt x="814" y="103"/>
                                    <a:pt x="814" y="106"/>
                                    <a:pt x="816" y="108"/>
                                  </a:cubicBezTo>
                                  <a:cubicBezTo>
                                    <a:pt x="818" y="110"/>
                                    <a:pt x="821" y="111"/>
                                    <a:pt x="823" y="109"/>
                                  </a:cubicBezTo>
                                  <a:cubicBezTo>
                                    <a:pt x="826" y="107"/>
                                    <a:pt x="826" y="103"/>
                                    <a:pt x="824" y="101"/>
                                  </a:cubicBezTo>
                                  <a:cubicBezTo>
                                    <a:pt x="822" y="100"/>
                                    <a:pt x="820" y="99"/>
                                    <a:pt x="819" y="100"/>
                                  </a:cubicBezTo>
                                  <a:cubicBezTo>
                                    <a:pt x="799" y="58"/>
                                    <a:pt x="786" y="25"/>
                                    <a:pt x="776" y="1"/>
                                  </a:cubicBezTo>
                                  <a:cubicBezTo>
                                    <a:pt x="777" y="1"/>
                                    <a:pt x="777" y="0"/>
                                    <a:pt x="777" y="0"/>
                                  </a:cubicBezTo>
                                  <a:cubicBezTo>
                                    <a:pt x="783" y="0"/>
                                    <a:pt x="783" y="0"/>
                                    <a:pt x="783" y="0"/>
                                  </a:cubicBezTo>
                                  <a:cubicBezTo>
                                    <a:pt x="799" y="32"/>
                                    <a:pt x="822" y="76"/>
                                    <a:pt x="853" y="129"/>
                                  </a:cubicBezTo>
                                  <a:cubicBezTo>
                                    <a:pt x="853" y="129"/>
                                    <a:pt x="853" y="129"/>
                                    <a:pt x="853" y="129"/>
                                  </a:cubicBezTo>
                                  <a:cubicBezTo>
                                    <a:pt x="851" y="131"/>
                                    <a:pt x="851" y="134"/>
                                    <a:pt x="853" y="136"/>
                                  </a:cubicBezTo>
                                  <a:cubicBezTo>
                                    <a:pt x="855" y="138"/>
                                    <a:pt x="858" y="138"/>
                                    <a:pt x="860" y="136"/>
                                  </a:cubicBezTo>
                                  <a:cubicBezTo>
                                    <a:pt x="863" y="135"/>
                                    <a:pt x="863" y="131"/>
                                    <a:pt x="861" y="129"/>
                                  </a:cubicBezTo>
                                  <a:cubicBezTo>
                                    <a:pt x="859" y="127"/>
                                    <a:pt x="857" y="127"/>
                                    <a:pt x="855" y="128"/>
                                  </a:cubicBezTo>
                                  <a:cubicBezTo>
                                    <a:pt x="824" y="75"/>
                                    <a:pt x="801" y="32"/>
                                    <a:pt x="785" y="0"/>
                                  </a:cubicBezTo>
                                  <a:cubicBezTo>
                                    <a:pt x="792" y="0"/>
                                    <a:pt x="792" y="0"/>
                                    <a:pt x="792" y="0"/>
                                  </a:cubicBezTo>
                                  <a:cubicBezTo>
                                    <a:pt x="801" y="13"/>
                                    <a:pt x="811" y="28"/>
                                    <a:pt x="823" y="45"/>
                                  </a:cubicBezTo>
                                  <a:cubicBezTo>
                                    <a:pt x="821" y="47"/>
                                    <a:pt x="820" y="50"/>
                                    <a:pt x="822" y="52"/>
                                  </a:cubicBezTo>
                                  <a:cubicBezTo>
                                    <a:pt x="824" y="55"/>
                                    <a:pt x="828" y="55"/>
                                    <a:pt x="830" y="53"/>
                                  </a:cubicBezTo>
                                  <a:cubicBezTo>
                                    <a:pt x="832" y="51"/>
                                    <a:pt x="832" y="47"/>
                                    <a:pt x="830" y="45"/>
                                  </a:cubicBezTo>
                                  <a:cubicBezTo>
                                    <a:pt x="829" y="44"/>
                                    <a:pt x="826" y="43"/>
                                    <a:pt x="824" y="44"/>
                                  </a:cubicBezTo>
                                  <a:cubicBezTo>
                                    <a:pt x="813" y="28"/>
                                    <a:pt x="803" y="13"/>
                                    <a:pt x="794" y="0"/>
                                  </a:cubicBezTo>
                                  <a:cubicBezTo>
                                    <a:pt x="799" y="0"/>
                                    <a:pt x="799" y="0"/>
                                    <a:pt x="799" y="0"/>
                                  </a:cubicBezTo>
                                  <a:cubicBezTo>
                                    <a:pt x="825" y="35"/>
                                    <a:pt x="858" y="80"/>
                                    <a:pt x="893" y="124"/>
                                  </a:cubicBezTo>
                                  <a:cubicBezTo>
                                    <a:pt x="892" y="125"/>
                                    <a:pt x="892" y="128"/>
                                    <a:pt x="894" y="130"/>
                                  </a:cubicBezTo>
                                  <a:cubicBezTo>
                                    <a:pt x="896" y="132"/>
                                    <a:pt x="899" y="133"/>
                                    <a:pt x="901" y="131"/>
                                  </a:cubicBezTo>
                                  <a:cubicBezTo>
                                    <a:pt x="903" y="129"/>
                                    <a:pt x="903" y="125"/>
                                    <a:pt x="901" y="123"/>
                                  </a:cubicBezTo>
                                  <a:cubicBezTo>
                                    <a:pt x="900" y="121"/>
                                    <a:pt x="897" y="121"/>
                                    <a:pt x="895" y="122"/>
                                  </a:cubicBezTo>
                                  <a:cubicBezTo>
                                    <a:pt x="860" y="79"/>
                                    <a:pt x="827" y="35"/>
                                    <a:pt x="802" y="0"/>
                                  </a:cubicBezTo>
                                  <a:cubicBezTo>
                                    <a:pt x="815" y="0"/>
                                    <a:pt x="815" y="0"/>
                                    <a:pt x="815" y="0"/>
                                  </a:cubicBezTo>
                                  <a:cubicBezTo>
                                    <a:pt x="878" y="65"/>
                                    <a:pt x="878" y="65"/>
                                    <a:pt x="878" y="65"/>
                                  </a:cubicBezTo>
                                  <a:cubicBezTo>
                                    <a:pt x="877" y="67"/>
                                    <a:pt x="877" y="70"/>
                                    <a:pt x="879" y="72"/>
                                  </a:cubicBezTo>
                                  <a:cubicBezTo>
                                    <a:pt x="881" y="74"/>
                                    <a:pt x="884" y="74"/>
                                    <a:pt x="886" y="72"/>
                                  </a:cubicBezTo>
                                  <a:cubicBezTo>
                                    <a:pt x="888" y="70"/>
                                    <a:pt x="888" y="67"/>
                                    <a:pt x="886" y="65"/>
                                  </a:cubicBezTo>
                                  <a:cubicBezTo>
                                    <a:pt x="885" y="63"/>
                                    <a:pt x="882" y="62"/>
                                    <a:pt x="880" y="64"/>
                                  </a:cubicBezTo>
                                  <a:cubicBezTo>
                                    <a:pt x="818" y="0"/>
                                    <a:pt x="818" y="0"/>
                                    <a:pt x="818" y="0"/>
                                  </a:cubicBezTo>
                                  <a:cubicBezTo>
                                    <a:pt x="834" y="0"/>
                                    <a:pt x="834" y="0"/>
                                    <a:pt x="834" y="0"/>
                                  </a:cubicBezTo>
                                  <a:cubicBezTo>
                                    <a:pt x="849" y="12"/>
                                    <a:pt x="865" y="25"/>
                                    <a:pt x="882" y="40"/>
                                  </a:cubicBezTo>
                                  <a:cubicBezTo>
                                    <a:pt x="881" y="42"/>
                                    <a:pt x="881" y="44"/>
                                    <a:pt x="882" y="46"/>
                                  </a:cubicBezTo>
                                  <a:cubicBezTo>
                                    <a:pt x="884" y="48"/>
                                    <a:pt x="888" y="48"/>
                                    <a:pt x="890" y="46"/>
                                  </a:cubicBezTo>
                                  <a:cubicBezTo>
                                    <a:pt x="892" y="44"/>
                                    <a:pt x="892" y="41"/>
                                    <a:pt x="890" y="39"/>
                                  </a:cubicBezTo>
                                  <a:cubicBezTo>
                                    <a:pt x="888" y="37"/>
                                    <a:pt x="885" y="36"/>
                                    <a:pt x="883" y="38"/>
                                  </a:cubicBezTo>
                                  <a:cubicBezTo>
                                    <a:pt x="867" y="24"/>
                                    <a:pt x="852" y="11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71" y="22"/>
                                    <a:pt x="904" y="48"/>
                                    <a:pt x="936" y="74"/>
                                  </a:cubicBezTo>
                                  <a:cubicBezTo>
                                    <a:pt x="936" y="441"/>
                                    <a:pt x="936" y="441"/>
                                    <a:pt x="936" y="441"/>
                                  </a:cubicBezTo>
                                  <a:cubicBezTo>
                                    <a:pt x="920" y="433"/>
                                    <a:pt x="874" y="423"/>
                                    <a:pt x="855" y="429"/>
                                  </a:cubicBezTo>
                                  <a:cubicBezTo>
                                    <a:pt x="898" y="429"/>
                                    <a:pt x="925" y="444"/>
                                    <a:pt x="936" y="447"/>
                                  </a:cubicBezTo>
                                  <a:cubicBezTo>
                                    <a:pt x="936" y="477"/>
                                    <a:pt x="936" y="477"/>
                                    <a:pt x="936" y="477"/>
                                  </a:cubicBezTo>
                                  <a:cubicBezTo>
                                    <a:pt x="921" y="466"/>
                                    <a:pt x="885" y="449"/>
                                    <a:pt x="868" y="449"/>
                                  </a:cubicBezTo>
                                  <a:cubicBezTo>
                                    <a:pt x="905" y="459"/>
                                    <a:pt x="926" y="477"/>
                                    <a:pt x="936" y="484"/>
                                  </a:cubicBezTo>
                                  <a:close/>
                                  <a:moveTo>
                                    <a:pt x="525" y="256"/>
                                  </a:moveTo>
                                  <a:cubicBezTo>
                                    <a:pt x="521" y="238"/>
                                    <a:pt x="459" y="183"/>
                                    <a:pt x="450" y="191"/>
                                  </a:cubicBezTo>
                                  <a:cubicBezTo>
                                    <a:pt x="443" y="200"/>
                                    <a:pt x="499" y="221"/>
                                    <a:pt x="525" y="256"/>
                                  </a:cubicBezTo>
                                  <a:close/>
                                  <a:moveTo>
                                    <a:pt x="493" y="275"/>
                                  </a:moveTo>
                                  <a:cubicBezTo>
                                    <a:pt x="486" y="261"/>
                                    <a:pt x="424" y="226"/>
                                    <a:pt x="419" y="235"/>
                                  </a:cubicBezTo>
                                  <a:cubicBezTo>
                                    <a:pt x="414" y="243"/>
                                    <a:pt x="465" y="250"/>
                                    <a:pt x="493" y="275"/>
                                  </a:cubicBezTo>
                                  <a:close/>
                                  <a:moveTo>
                                    <a:pt x="516" y="270"/>
                                  </a:moveTo>
                                  <a:cubicBezTo>
                                    <a:pt x="510" y="257"/>
                                    <a:pt x="454" y="227"/>
                                    <a:pt x="449" y="235"/>
                                  </a:cubicBezTo>
                                  <a:cubicBezTo>
                                    <a:pt x="445" y="243"/>
                                    <a:pt x="491" y="248"/>
                                    <a:pt x="516" y="270"/>
                                  </a:cubicBezTo>
                                  <a:close/>
                                  <a:moveTo>
                                    <a:pt x="550" y="287"/>
                                  </a:moveTo>
                                  <a:cubicBezTo>
                                    <a:pt x="546" y="273"/>
                                    <a:pt x="495" y="235"/>
                                    <a:pt x="489" y="242"/>
                                  </a:cubicBezTo>
                                  <a:cubicBezTo>
                                    <a:pt x="483" y="249"/>
                                    <a:pt x="528" y="261"/>
                                    <a:pt x="550" y="287"/>
                                  </a:cubicBezTo>
                                  <a:close/>
                                  <a:moveTo>
                                    <a:pt x="560" y="252"/>
                                  </a:moveTo>
                                  <a:cubicBezTo>
                                    <a:pt x="558" y="240"/>
                                    <a:pt x="522" y="200"/>
                                    <a:pt x="516" y="204"/>
                                  </a:cubicBezTo>
                                  <a:cubicBezTo>
                                    <a:pt x="511" y="210"/>
                                    <a:pt x="546" y="227"/>
                                    <a:pt x="560" y="252"/>
                                  </a:cubicBezTo>
                                  <a:close/>
                                  <a:moveTo>
                                    <a:pt x="633" y="312"/>
                                  </a:moveTo>
                                  <a:cubicBezTo>
                                    <a:pt x="631" y="314"/>
                                    <a:pt x="638" y="316"/>
                                    <a:pt x="640" y="319"/>
                                  </a:cubicBezTo>
                                  <a:cubicBezTo>
                                    <a:pt x="640" y="316"/>
                                    <a:pt x="636" y="309"/>
                                    <a:pt x="633" y="312"/>
                                  </a:cubicBezTo>
                                  <a:close/>
                                  <a:moveTo>
                                    <a:pt x="637" y="230"/>
                                  </a:moveTo>
                                  <a:cubicBezTo>
                                    <a:pt x="638" y="221"/>
                                    <a:pt x="633" y="185"/>
                                    <a:pt x="629" y="186"/>
                                  </a:cubicBezTo>
                                  <a:cubicBezTo>
                                    <a:pt x="624" y="187"/>
                                    <a:pt x="636" y="210"/>
                                    <a:pt x="637" y="230"/>
                                  </a:cubicBezTo>
                                  <a:close/>
                                  <a:moveTo>
                                    <a:pt x="616" y="193"/>
                                  </a:moveTo>
                                  <a:cubicBezTo>
                                    <a:pt x="619" y="182"/>
                                    <a:pt x="602" y="134"/>
                                    <a:pt x="595" y="136"/>
                                  </a:cubicBezTo>
                                  <a:cubicBezTo>
                                    <a:pt x="589" y="139"/>
                                    <a:pt x="613" y="166"/>
                                    <a:pt x="616" y="193"/>
                                  </a:cubicBezTo>
                                  <a:close/>
                                  <a:moveTo>
                                    <a:pt x="560" y="354"/>
                                  </a:moveTo>
                                  <a:cubicBezTo>
                                    <a:pt x="559" y="360"/>
                                    <a:pt x="584" y="354"/>
                                    <a:pt x="599" y="361"/>
                                  </a:cubicBezTo>
                                  <a:cubicBezTo>
                                    <a:pt x="593" y="355"/>
                                    <a:pt x="562" y="347"/>
                                    <a:pt x="560" y="354"/>
                                  </a:cubicBezTo>
                                  <a:close/>
                                  <a:moveTo>
                                    <a:pt x="552" y="343"/>
                                  </a:moveTo>
                                  <a:cubicBezTo>
                                    <a:pt x="545" y="332"/>
                                    <a:pt x="518" y="320"/>
                                    <a:pt x="501" y="315"/>
                                  </a:cubicBezTo>
                                  <a:cubicBezTo>
                                    <a:pt x="481" y="294"/>
                                    <a:pt x="412" y="271"/>
                                    <a:pt x="409" y="276"/>
                                  </a:cubicBezTo>
                                  <a:cubicBezTo>
                                    <a:pt x="398" y="273"/>
                                    <a:pt x="391" y="272"/>
                                    <a:pt x="390" y="274"/>
                                  </a:cubicBezTo>
                                  <a:cubicBezTo>
                                    <a:pt x="390" y="281"/>
                                    <a:pt x="471" y="297"/>
                                    <a:pt x="487" y="318"/>
                                  </a:cubicBezTo>
                                  <a:cubicBezTo>
                                    <a:pt x="483" y="311"/>
                                    <a:pt x="471" y="302"/>
                                    <a:pt x="457" y="295"/>
                                  </a:cubicBezTo>
                                  <a:cubicBezTo>
                                    <a:pt x="473" y="301"/>
                                    <a:pt x="489" y="307"/>
                                    <a:pt x="499" y="315"/>
                                  </a:cubicBezTo>
                                  <a:cubicBezTo>
                                    <a:pt x="492" y="313"/>
                                    <a:pt x="486" y="312"/>
                                    <a:pt x="486" y="314"/>
                                  </a:cubicBezTo>
                                  <a:cubicBezTo>
                                    <a:pt x="486" y="320"/>
                                    <a:pt x="540" y="327"/>
                                    <a:pt x="552" y="343"/>
                                  </a:cubicBezTo>
                                  <a:close/>
                                  <a:moveTo>
                                    <a:pt x="553" y="367"/>
                                  </a:moveTo>
                                  <a:cubicBezTo>
                                    <a:pt x="545" y="362"/>
                                    <a:pt x="512" y="364"/>
                                    <a:pt x="513" y="371"/>
                                  </a:cubicBezTo>
                                  <a:cubicBezTo>
                                    <a:pt x="514" y="377"/>
                                    <a:pt x="536" y="364"/>
                                    <a:pt x="553" y="367"/>
                                  </a:cubicBezTo>
                                  <a:close/>
                                  <a:moveTo>
                                    <a:pt x="522" y="454"/>
                                  </a:moveTo>
                                  <a:cubicBezTo>
                                    <a:pt x="525" y="459"/>
                                    <a:pt x="544" y="429"/>
                                    <a:pt x="562" y="426"/>
                                  </a:cubicBezTo>
                                  <a:cubicBezTo>
                                    <a:pt x="550" y="424"/>
                                    <a:pt x="519" y="449"/>
                                    <a:pt x="522" y="454"/>
                                  </a:cubicBezTo>
                                  <a:close/>
                                  <a:moveTo>
                                    <a:pt x="525" y="431"/>
                                  </a:moveTo>
                                  <a:cubicBezTo>
                                    <a:pt x="509" y="424"/>
                                    <a:pt x="452" y="438"/>
                                    <a:pt x="453" y="444"/>
                                  </a:cubicBezTo>
                                  <a:cubicBezTo>
                                    <a:pt x="455" y="451"/>
                                    <a:pt x="498" y="426"/>
                                    <a:pt x="525" y="431"/>
                                  </a:cubicBezTo>
                                  <a:close/>
                                  <a:moveTo>
                                    <a:pt x="553" y="468"/>
                                  </a:moveTo>
                                  <a:cubicBezTo>
                                    <a:pt x="539" y="468"/>
                                    <a:pt x="498" y="497"/>
                                    <a:pt x="502" y="502"/>
                                  </a:cubicBezTo>
                                  <a:cubicBezTo>
                                    <a:pt x="507" y="507"/>
                                    <a:pt x="532" y="472"/>
                                    <a:pt x="553" y="468"/>
                                  </a:cubicBezTo>
                                  <a:close/>
                                  <a:moveTo>
                                    <a:pt x="586" y="438"/>
                                  </a:moveTo>
                                  <a:cubicBezTo>
                                    <a:pt x="574" y="438"/>
                                    <a:pt x="540" y="464"/>
                                    <a:pt x="544" y="469"/>
                                  </a:cubicBezTo>
                                  <a:cubicBezTo>
                                    <a:pt x="548" y="473"/>
                                    <a:pt x="569" y="442"/>
                                    <a:pt x="586" y="438"/>
                                  </a:cubicBezTo>
                                  <a:close/>
                                  <a:moveTo>
                                    <a:pt x="604" y="404"/>
                                  </a:moveTo>
                                  <a:cubicBezTo>
                                    <a:pt x="600" y="383"/>
                                    <a:pt x="560" y="389"/>
                                    <a:pt x="566" y="401"/>
                                  </a:cubicBezTo>
                                  <a:cubicBezTo>
                                    <a:pt x="570" y="410"/>
                                    <a:pt x="589" y="380"/>
                                    <a:pt x="604" y="404"/>
                                  </a:cubicBezTo>
                                  <a:close/>
                                  <a:moveTo>
                                    <a:pt x="613" y="304"/>
                                  </a:moveTo>
                                  <a:cubicBezTo>
                                    <a:pt x="613" y="284"/>
                                    <a:pt x="583" y="252"/>
                                    <a:pt x="577" y="258"/>
                                  </a:cubicBezTo>
                                  <a:cubicBezTo>
                                    <a:pt x="569" y="266"/>
                                    <a:pt x="600" y="277"/>
                                    <a:pt x="613" y="304"/>
                                  </a:cubicBezTo>
                                  <a:close/>
                                  <a:moveTo>
                                    <a:pt x="634" y="428"/>
                                  </a:moveTo>
                                  <a:cubicBezTo>
                                    <a:pt x="621" y="429"/>
                                    <a:pt x="614" y="448"/>
                                    <a:pt x="617" y="450"/>
                                  </a:cubicBezTo>
                                  <a:cubicBezTo>
                                    <a:pt x="619" y="452"/>
                                    <a:pt x="621" y="431"/>
                                    <a:pt x="634" y="428"/>
                                  </a:cubicBezTo>
                                  <a:close/>
                                  <a:moveTo>
                                    <a:pt x="642" y="361"/>
                                  </a:moveTo>
                                  <a:cubicBezTo>
                                    <a:pt x="642" y="361"/>
                                    <a:pt x="638" y="348"/>
                                    <a:pt x="635" y="349"/>
                                  </a:cubicBezTo>
                                  <a:cubicBezTo>
                                    <a:pt x="635" y="349"/>
                                    <a:pt x="633" y="351"/>
                                    <a:pt x="633" y="351"/>
                                  </a:cubicBezTo>
                                  <a:cubicBezTo>
                                    <a:pt x="630" y="354"/>
                                    <a:pt x="642" y="361"/>
                                    <a:pt x="642" y="361"/>
                                  </a:cubicBezTo>
                                  <a:close/>
                                  <a:moveTo>
                                    <a:pt x="662" y="204"/>
                                  </a:moveTo>
                                  <a:cubicBezTo>
                                    <a:pt x="662" y="204"/>
                                    <a:pt x="666" y="141"/>
                                    <a:pt x="664" y="138"/>
                                  </a:cubicBezTo>
                                  <a:cubicBezTo>
                                    <a:pt x="664" y="136"/>
                                    <a:pt x="660" y="136"/>
                                    <a:pt x="659" y="137"/>
                                  </a:cubicBezTo>
                                  <a:cubicBezTo>
                                    <a:pt x="659" y="140"/>
                                    <a:pt x="662" y="204"/>
                                    <a:pt x="662" y="204"/>
                                  </a:cubicBezTo>
                                  <a:close/>
                                  <a:moveTo>
                                    <a:pt x="668" y="364"/>
                                  </a:moveTo>
                                  <a:cubicBezTo>
                                    <a:pt x="667" y="364"/>
                                    <a:pt x="665" y="364"/>
                                    <a:pt x="664" y="364"/>
                                  </a:cubicBezTo>
                                  <a:cubicBezTo>
                                    <a:pt x="661" y="364"/>
                                    <a:pt x="664" y="378"/>
                                    <a:pt x="664" y="378"/>
                                  </a:cubicBezTo>
                                  <a:cubicBezTo>
                                    <a:pt x="664" y="378"/>
                                    <a:pt x="670" y="366"/>
                                    <a:pt x="668" y="364"/>
                                  </a:cubicBezTo>
                                  <a:close/>
                                  <a:moveTo>
                                    <a:pt x="669" y="292"/>
                                  </a:moveTo>
                                  <a:cubicBezTo>
                                    <a:pt x="669" y="292"/>
                                    <a:pt x="673" y="233"/>
                                    <a:pt x="672" y="230"/>
                                  </a:cubicBezTo>
                                  <a:cubicBezTo>
                                    <a:pt x="671" y="228"/>
                                    <a:pt x="667" y="228"/>
                                    <a:pt x="667" y="230"/>
                                  </a:cubicBezTo>
                                  <a:cubicBezTo>
                                    <a:pt x="667" y="232"/>
                                    <a:pt x="669" y="292"/>
                                    <a:pt x="669" y="292"/>
                                  </a:cubicBezTo>
                                  <a:close/>
                                  <a:moveTo>
                                    <a:pt x="671" y="404"/>
                                  </a:moveTo>
                                  <a:cubicBezTo>
                                    <a:pt x="671" y="404"/>
                                    <a:pt x="677" y="417"/>
                                    <a:pt x="680" y="415"/>
                                  </a:cubicBezTo>
                                  <a:cubicBezTo>
                                    <a:pt x="681" y="415"/>
                                    <a:pt x="683" y="412"/>
                                    <a:pt x="683" y="412"/>
                                  </a:cubicBezTo>
                                  <a:cubicBezTo>
                                    <a:pt x="685" y="409"/>
                                    <a:pt x="671" y="404"/>
                                    <a:pt x="671" y="404"/>
                                  </a:cubicBezTo>
                                  <a:close/>
                                  <a:moveTo>
                                    <a:pt x="693" y="488"/>
                                  </a:moveTo>
                                  <a:cubicBezTo>
                                    <a:pt x="694" y="485"/>
                                    <a:pt x="674" y="454"/>
                                    <a:pt x="674" y="454"/>
                                  </a:cubicBezTo>
                                  <a:cubicBezTo>
                                    <a:pt x="674" y="454"/>
                                    <a:pt x="688" y="488"/>
                                    <a:pt x="691" y="490"/>
                                  </a:cubicBezTo>
                                  <a:cubicBezTo>
                                    <a:pt x="691" y="490"/>
                                    <a:pt x="693" y="489"/>
                                    <a:pt x="693" y="488"/>
                                  </a:cubicBezTo>
                                  <a:close/>
                                  <a:moveTo>
                                    <a:pt x="694" y="192"/>
                                  </a:moveTo>
                                  <a:cubicBezTo>
                                    <a:pt x="694" y="192"/>
                                    <a:pt x="710" y="122"/>
                                    <a:pt x="709" y="118"/>
                                  </a:cubicBezTo>
                                  <a:cubicBezTo>
                                    <a:pt x="709" y="116"/>
                                    <a:pt x="705" y="115"/>
                                    <a:pt x="704" y="117"/>
                                  </a:cubicBezTo>
                                  <a:cubicBezTo>
                                    <a:pt x="703" y="120"/>
                                    <a:pt x="694" y="192"/>
                                    <a:pt x="694" y="192"/>
                                  </a:cubicBezTo>
                                  <a:close/>
                                  <a:moveTo>
                                    <a:pt x="854" y="399"/>
                                  </a:moveTo>
                                  <a:cubicBezTo>
                                    <a:pt x="903" y="387"/>
                                    <a:pt x="935" y="404"/>
                                    <a:pt x="935" y="397"/>
                                  </a:cubicBezTo>
                                  <a:cubicBezTo>
                                    <a:pt x="934" y="388"/>
                                    <a:pt x="874" y="388"/>
                                    <a:pt x="854" y="399"/>
                                  </a:cubicBezTo>
                                  <a:close/>
                                  <a:moveTo>
                                    <a:pt x="839" y="379"/>
                                  </a:moveTo>
                                  <a:cubicBezTo>
                                    <a:pt x="876" y="376"/>
                                    <a:pt x="894" y="392"/>
                                    <a:pt x="896" y="387"/>
                                  </a:cubicBezTo>
                                  <a:cubicBezTo>
                                    <a:pt x="897" y="380"/>
                                    <a:pt x="855" y="373"/>
                                    <a:pt x="839" y="379"/>
                                  </a:cubicBezTo>
                                  <a:close/>
                                  <a:moveTo>
                                    <a:pt x="894" y="326"/>
                                  </a:moveTo>
                                  <a:cubicBezTo>
                                    <a:pt x="893" y="319"/>
                                    <a:pt x="843" y="325"/>
                                    <a:pt x="828" y="337"/>
                                  </a:cubicBezTo>
                                  <a:cubicBezTo>
                                    <a:pt x="868" y="321"/>
                                    <a:pt x="894" y="333"/>
                                    <a:pt x="894" y="326"/>
                                  </a:cubicBezTo>
                                  <a:close/>
                                  <a:moveTo>
                                    <a:pt x="871" y="365"/>
                                  </a:moveTo>
                                  <a:cubicBezTo>
                                    <a:pt x="907" y="356"/>
                                    <a:pt x="927" y="369"/>
                                    <a:pt x="928" y="363"/>
                                  </a:cubicBezTo>
                                  <a:cubicBezTo>
                                    <a:pt x="929" y="357"/>
                                    <a:pt x="885" y="356"/>
                                    <a:pt x="871" y="365"/>
                                  </a:cubicBezTo>
                                  <a:close/>
                                  <a:moveTo>
                                    <a:pt x="847" y="323"/>
                                  </a:moveTo>
                                  <a:cubicBezTo>
                                    <a:pt x="893" y="298"/>
                                    <a:pt x="928" y="307"/>
                                    <a:pt x="926" y="299"/>
                                  </a:cubicBezTo>
                                  <a:cubicBezTo>
                                    <a:pt x="924" y="291"/>
                                    <a:pt x="864" y="307"/>
                                    <a:pt x="847" y="323"/>
                                  </a:cubicBezTo>
                                  <a:close/>
                                  <a:moveTo>
                                    <a:pt x="819" y="330"/>
                                  </a:moveTo>
                                  <a:cubicBezTo>
                                    <a:pt x="861" y="295"/>
                                    <a:pt x="899" y="298"/>
                                    <a:pt x="896" y="290"/>
                                  </a:cubicBezTo>
                                  <a:cubicBezTo>
                                    <a:pt x="892" y="282"/>
                                    <a:pt x="833" y="310"/>
                                    <a:pt x="819" y="330"/>
                                  </a:cubicBezTo>
                                  <a:close/>
                                  <a:moveTo>
                                    <a:pt x="792" y="323"/>
                                  </a:moveTo>
                                  <a:cubicBezTo>
                                    <a:pt x="820" y="292"/>
                                    <a:pt x="849" y="291"/>
                                    <a:pt x="846" y="285"/>
                                  </a:cubicBezTo>
                                  <a:cubicBezTo>
                                    <a:pt x="842" y="279"/>
                                    <a:pt x="800" y="306"/>
                                    <a:pt x="792" y="323"/>
                                  </a:cubicBezTo>
                                  <a:close/>
                                  <a:moveTo>
                                    <a:pt x="890" y="244"/>
                                  </a:moveTo>
                                  <a:cubicBezTo>
                                    <a:pt x="885" y="236"/>
                                    <a:pt x="815" y="270"/>
                                    <a:pt x="799" y="292"/>
                                  </a:cubicBezTo>
                                  <a:cubicBezTo>
                                    <a:pt x="849" y="252"/>
                                    <a:pt x="895" y="253"/>
                                    <a:pt x="890" y="244"/>
                                  </a:cubicBezTo>
                                  <a:close/>
                                  <a:moveTo>
                                    <a:pt x="781" y="336"/>
                                  </a:moveTo>
                                  <a:cubicBezTo>
                                    <a:pt x="810" y="305"/>
                                    <a:pt x="838" y="304"/>
                                    <a:pt x="835" y="299"/>
                                  </a:cubicBezTo>
                                  <a:cubicBezTo>
                                    <a:pt x="831" y="293"/>
                                    <a:pt x="790" y="320"/>
                                    <a:pt x="781" y="336"/>
                                  </a:cubicBezTo>
                                  <a:close/>
                                  <a:moveTo>
                                    <a:pt x="799" y="290"/>
                                  </a:moveTo>
                                  <a:cubicBezTo>
                                    <a:pt x="848" y="243"/>
                                    <a:pt x="897" y="239"/>
                                    <a:pt x="891" y="231"/>
                                  </a:cubicBezTo>
                                  <a:cubicBezTo>
                                    <a:pt x="885" y="223"/>
                                    <a:pt x="814" y="264"/>
                                    <a:pt x="799" y="290"/>
                                  </a:cubicBezTo>
                                  <a:close/>
                                  <a:moveTo>
                                    <a:pt x="778" y="252"/>
                                  </a:moveTo>
                                  <a:cubicBezTo>
                                    <a:pt x="803" y="219"/>
                                    <a:pt x="827" y="220"/>
                                    <a:pt x="824" y="213"/>
                                  </a:cubicBezTo>
                                  <a:cubicBezTo>
                                    <a:pt x="821" y="207"/>
                                    <a:pt x="786" y="234"/>
                                    <a:pt x="778" y="252"/>
                                  </a:cubicBezTo>
                                  <a:close/>
                                  <a:moveTo>
                                    <a:pt x="775" y="376"/>
                                  </a:moveTo>
                                  <a:cubicBezTo>
                                    <a:pt x="807" y="346"/>
                                    <a:pt x="835" y="348"/>
                                    <a:pt x="832" y="341"/>
                                  </a:cubicBezTo>
                                  <a:cubicBezTo>
                                    <a:pt x="829" y="334"/>
                                    <a:pt x="786" y="358"/>
                                    <a:pt x="775" y="376"/>
                                  </a:cubicBezTo>
                                  <a:close/>
                                  <a:moveTo>
                                    <a:pt x="728" y="348"/>
                                  </a:moveTo>
                                  <a:cubicBezTo>
                                    <a:pt x="749" y="321"/>
                                    <a:pt x="770" y="320"/>
                                    <a:pt x="767" y="315"/>
                                  </a:cubicBezTo>
                                  <a:cubicBezTo>
                                    <a:pt x="765" y="310"/>
                                    <a:pt x="734" y="333"/>
                                    <a:pt x="728" y="348"/>
                                  </a:cubicBezTo>
                                  <a:close/>
                                  <a:moveTo>
                                    <a:pt x="740" y="197"/>
                                  </a:moveTo>
                                  <a:cubicBezTo>
                                    <a:pt x="752" y="167"/>
                                    <a:pt x="769" y="156"/>
                                    <a:pt x="765" y="153"/>
                                  </a:cubicBezTo>
                                  <a:cubicBezTo>
                                    <a:pt x="761" y="150"/>
                                    <a:pt x="744" y="174"/>
                                    <a:pt x="740" y="197"/>
                                  </a:cubicBezTo>
                                  <a:close/>
                                  <a:moveTo>
                                    <a:pt x="730" y="174"/>
                                  </a:moveTo>
                                  <a:cubicBezTo>
                                    <a:pt x="730" y="174"/>
                                    <a:pt x="745" y="131"/>
                                    <a:pt x="745" y="129"/>
                                  </a:cubicBezTo>
                                  <a:cubicBezTo>
                                    <a:pt x="744" y="127"/>
                                    <a:pt x="741" y="126"/>
                                    <a:pt x="740" y="127"/>
                                  </a:cubicBezTo>
                                  <a:cubicBezTo>
                                    <a:pt x="739" y="129"/>
                                    <a:pt x="730" y="174"/>
                                    <a:pt x="730" y="174"/>
                                  </a:cubicBezTo>
                                  <a:close/>
                                  <a:moveTo>
                                    <a:pt x="718" y="308"/>
                                  </a:moveTo>
                                  <a:cubicBezTo>
                                    <a:pt x="740" y="282"/>
                                    <a:pt x="758" y="285"/>
                                    <a:pt x="756" y="279"/>
                                  </a:cubicBezTo>
                                  <a:cubicBezTo>
                                    <a:pt x="755" y="273"/>
                                    <a:pt x="725" y="293"/>
                                    <a:pt x="718" y="308"/>
                                  </a:cubicBezTo>
                                  <a:close/>
                                  <a:moveTo>
                                    <a:pt x="708" y="251"/>
                                  </a:moveTo>
                                  <a:cubicBezTo>
                                    <a:pt x="715" y="220"/>
                                    <a:pt x="730" y="205"/>
                                    <a:pt x="725" y="203"/>
                                  </a:cubicBezTo>
                                  <a:cubicBezTo>
                                    <a:pt x="722" y="201"/>
                                    <a:pt x="708" y="227"/>
                                    <a:pt x="708" y="251"/>
                                  </a:cubicBezTo>
                                  <a:close/>
                                  <a:moveTo>
                                    <a:pt x="705" y="350"/>
                                  </a:moveTo>
                                  <a:cubicBezTo>
                                    <a:pt x="705" y="350"/>
                                    <a:pt x="721" y="343"/>
                                    <a:pt x="720" y="340"/>
                                  </a:cubicBezTo>
                                  <a:cubicBezTo>
                                    <a:pt x="720" y="340"/>
                                    <a:pt x="718" y="338"/>
                                    <a:pt x="718" y="337"/>
                                  </a:cubicBezTo>
                                  <a:cubicBezTo>
                                    <a:pt x="715" y="336"/>
                                    <a:pt x="705" y="350"/>
                                    <a:pt x="705" y="350"/>
                                  </a:cubicBezTo>
                                  <a:close/>
                                  <a:moveTo>
                                    <a:pt x="738" y="501"/>
                                  </a:moveTo>
                                  <a:cubicBezTo>
                                    <a:pt x="738" y="497"/>
                                    <a:pt x="718" y="472"/>
                                    <a:pt x="703" y="464"/>
                                  </a:cubicBezTo>
                                  <a:cubicBezTo>
                                    <a:pt x="717" y="475"/>
                                    <a:pt x="732" y="502"/>
                                    <a:pt x="736" y="503"/>
                                  </a:cubicBezTo>
                                  <a:cubicBezTo>
                                    <a:pt x="737" y="503"/>
                                    <a:pt x="738" y="502"/>
                                    <a:pt x="738" y="501"/>
                                  </a:cubicBezTo>
                                  <a:close/>
                                  <a:moveTo>
                                    <a:pt x="711" y="448"/>
                                  </a:moveTo>
                                  <a:cubicBezTo>
                                    <a:pt x="743" y="453"/>
                                    <a:pt x="734" y="480"/>
                                    <a:pt x="742" y="475"/>
                                  </a:cubicBezTo>
                                  <a:cubicBezTo>
                                    <a:pt x="747" y="470"/>
                                    <a:pt x="734" y="449"/>
                                    <a:pt x="711" y="448"/>
                                  </a:cubicBezTo>
                                  <a:close/>
                                  <a:moveTo>
                                    <a:pt x="760" y="394"/>
                                  </a:moveTo>
                                  <a:cubicBezTo>
                                    <a:pt x="762" y="391"/>
                                    <a:pt x="745" y="372"/>
                                    <a:pt x="728" y="395"/>
                                  </a:cubicBezTo>
                                  <a:cubicBezTo>
                                    <a:pt x="750" y="374"/>
                                    <a:pt x="755" y="397"/>
                                    <a:pt x="760" y="394"/>
                                  </a:cubicBezTo>
                                  <a:close/>
                                  <a:moveTo>
                                    <a:pt x="806" y="455"/>
                                  </a:moveTo>
                                  <a:cubicBezTo>
                                    <a:pt x="809" y="450"/>
                                    <a:pt x="780" y="427"/>
                                    <a:pt x="745" y="440"/>
                                  </a:cubicBezTo>
                                  <a:cubicBezTo>
                                    <a:pt x="785" y="432"/>
                                    <a:pt x="803" y="460"/>
                                    <a:pt x="806" y="455"/>
                                  </a:cubicBezTo>
                                  <a:close/>
                                  <a:moveTo>
                                    <a:pt x="769" y="468"/>
                                  </a:moveTo>
                                  <a:cubicBezTo>
                                    <a:pt x="794" y="477"/>
                                    <a:pt x="803" y="505"/>
                                    <a:pt x="808" y="503"/>
                                  </a:cubicBezTo>
                                  <a:cubicBezTo>
                                    <a:pt x="812" y="500"/>
                                    <a:pt x="795" y="475"/>
                                    <a:pt x="769" y="468"/>
                                  </a:cubicBezTo>
                                  <a:close/>
                                  <a:moveTo>
                                    <a:pt x="793" y="472"/>
                                  </a:moveTo>
                                  <a:cubicBezTo>
                                    <a:pt x="819" y="476"/>
                                    <a:pt x="833" y="501"/>
                                    <a:pt x="837" y="498"/>
                                  </a:cubicBezTo>
                                  <a:cubicBezTo>
                                    <a:pt x="841" y="494"/>
                                    <a:pt x="820" y="473"/>
                                    <a:pt x="793" y="472"/>
                                  </a:cubicBezTo>
                                  <a:close/>
                                  <a:moveTo>
                                    <a:pt x="893" y="417"/>
                                  </a:moveTo>
                                  <a:cubicBezTo>
                                    <a:pt x="893" y="410"/>
                                    <a:pt x="841" y="406"/>
                                    <a:pt x="823" y="415"/>
                                  </a:cubicBezTo>
                                  <a:cubicBezTo>
                                    <a:pt x="866" y="407"/>
                                    <a:pt x="892" y="423"/>
                                    <a:pt x="893" y="417"/>
                                  </a:cubicBezTo>
                                  <a:close/>
                                  <a:moveTo>
                                    <a:pt x="846" y="465"/>
                                  </a:moveTo>
                                  <a:cubicBezTo>
                                    <a:pt x="886" y="474"/>
                                    <a:pt x="902" y="498"/>
                                    <a:pt x="905" y="492"/>
                                  </a:cubicBezTo>
                                  <a:cubicBezTo>
                                    <a:pt x="908" y="486"/>
                                    <a:pt x="864" y="464"/>
                                    <a:pt x="846" y="465"/>
                                  </a:cubicBezTo>
                                  <a:close/>
                                  <a:moveTo>
                                    <a:pt x="370" y="373"/>
                                  </a:moveTo>
                                  <a:cubicBezTo>
                                    <a:pt x="296" y="300"/>
                                    <a:pt x="244" y="243"/>
                                    <a:pt x="209" y="202"/>
                                  </a:cubicBezTo>
                                  <a:cubicBezTo>
                                    <a:pt x="237" y="239"/>
                                    <a:pt x="278" y="287"/>
                                    <a:pt x="328" y="342"/>
                                  </a:cubicBezTo>
                                  <a:cubicBezTo>
                                    <a:pt x="325" y="344"/>
                                    <a:pt x="325" y="344"/>
                                    <a:pt x="325" y="344"/>
                                  </a:cubicBezTo>
                                  <a:cubicBezTo>
                                    <a:pt x="261" y="275"/>
                                    <a:pt x="213" y="215"/>
                                    <a:pt x="185" y="177"/>
                                  </a:cubicBezTo>
                                  <a:cubicBezTo>
                                    <a:pt x="183" y="179"/>
                                    <a:pt x="183" y="179"/>
                                    <a:pt x="183" y="179"/>
                                  </a:cubicBezTo>
                                  <a:cubicBezTo>
                                    <a:pt x="179" y="174"/>
                                    <a:pt x="176" y="170"/>
                                    <a:pt x="173" y="166"/>
                                  </a:cubicBezTo>
                                  <a:cubicBezTo>
                                    <a:pt x="189" y="194"/>
                                    <a:pt x="214" y="239"/>
                                    <a:pt x="251" y="292"/>
                                  </a:cubicBezTo>
                                  <a:cubicBezTo>
                                    <a:pt x="252" y="294"/>
                                    <a:pt x="254" y="297"/>
                                    <a:pt x="256" y="299"/>
                                  </a:cubicBezTo>
                                  <a:cubicBezTo>
                                    <a:pt x="256" y="299"/>
                                    <a:pt x="256" y="300"/>
                                    <a:pt x="256" y="300"/>
                                  </a:cubicBezTo>
                                  <a:cubicBezTo>
                                    <a:pt x="262" y="309"/>
                                    <a:pt x="269" y="318"/>
                                    <a:pt x="276" y="328"/>
                                  </a:cubicBezTo>
                                  <a:cubicBezTo>
                                    <a:pt x="288" y="344"/>
                                    <a:pt x="300" y="361"/>
                                    <a:pt x="313" y="378"/>
                                  </a:cubicBezTo>
                                  <a:cubicBezTo>
                                    <a:pt x="313" y="378"/>
                                    <a:pt x="313" y="378"/>
                                    <a:pt x="313" y="378"/>
                                  </a:cubicBezTo>
                                  <a:cubicBezTo>
                                    <a:pt x="327" y="396"/>
                                    <a:pt x="341" y="415"/>
                                    <a:pt x="357" y="436"/>
                                  </a:cubicBezTo>
                                  <a:cubicBezTo>
                                    <a:pt x="373" y="431"/>
                                    <a:pt x="399" y="426"/>
                                    <a:pt x="423" y="424"/>
                                  </a:cubicBezTo>
                                  <a:cubicBezTo>
                                    <a:pt x="407" y="409"/>
                                    <a:pt x="392" y="395"/>
                                    <a:pt x="378" y="381"/>
                                  </a:cubicBezTo>
                                  <a:cubicBezTo>
                                    <a:pt x="363" y="382"/>
                                    <a:pt x="353" y="383"/>
                                    <a:pt x="352" y="379"/>
                                  </a:cubicBezTo>
                                  <a:cubicBezTo>
                                    <a:pt x="352" y="376"/>
                                    <a:pt x="359" y="374"/>
                                    <a:pt x="370" y="373"/>
                                  </a:cubicBezTo>
                                  <a:close/>
                                  <a:moveTo>
                                    <a:pt x="218" y="129"/>
                                  </a:moveTo>
                                  <a:cubicBezTo>
                                    <a:pt x="218" y="129"/>
                                    <a:pt x="218" y="129"/>
                                    <a:pt x="218" y="129"/>
                                  </a:cubicBezTo>
                                  <a:cubicBezTo>
                                    <a:pt x="226" y="129"/>
                                    <a:pt x="235" y="129"/>
                                    <a:pt x="245" y="129"/>
                                  </a:cubicBezTo>
                                  <a:cubicBezTo>
                                    <a:pt x="235" y="129"/>
                                    <a:pt x="227" y="129"/>
                                    <a:pt x="218" y="129"/>
                                  </a:cubicBezTo>
                                  <a:close/>
                                  <a:moveTo>
                                    <a:pt x="392" y="353"/>
                                  </a:moveTo>
                                  <a:cubicBezTo>
                                    <a:pt x="322" y="296"/>
                                    <a:pt x="271" y="250"/>
                                    <a:pt x="234" y="215"/>
                                  </a:cubicBezTo>
                                  <a:cubicBezTo>
                                    <a:pt x="233" y="217"/>
                                    <a:pt x="233" y="217"/>
                                    <a:pt x="233" y="217"/>
                                  </a:cubicBezTo>
                                  <a:cubicBezTo>
                                    <a:pt x="220" y="206"/>
                                    <a:pt x="208" y="194"/>
                                    <a:pt x="197" y="184"/>
                                  </a:cubicBezTo>
                                  <a:cubicBezTo>
                                    <a:pt x="232" y="224"/>
                                    <a:pt x="289" y="288"/>
                                    <a:pt x="375" y="372"/>
                                  </a:cubicBezTo>
                                  <a:cubicBezTo>
                                    <a:pt x="386" y="371"/>
                                    <a:pt x="400" y="371"/>
                                    <a:pt x="414" y="371"/>
                                  </a:cubicBezTo>
                                  <a:cubicBezTo>
                                    <a:pt x="409" y="367"/>
                                    <a:pt x="404" y="363"/>
                                    <a:pt x="399" y="359"/>
                                  </a:cubicBezTo>
                                  <a:cubicBezTo>
                                    <a:pt x="381" y="361"/>
                                    <a:pt x="367" y="362"/>
                                    <a:pt x="366" y="359"/>
                                  </a:cubicBezTo>
                                  <a:cubicBezTo>
                                    <a:pt x="366" y="356"/>
                                    <a:pt x="377" y="354"/>
                                    <a:pt x="392" y="353"/>
                                  </a:cubicBezTo>
                                  <a:close/>
                                  <a:moveTo>
                                    <a:pt x="398" y="306"/>
                                  </a:moveTo>
                                  <a:cubicBezTo>
                                    <a:pt x="280" y="232"/>
                                    <a:pt x="205" y="176"/>
                                    <a:pt x="172" y="150"/>
                                  </a:cubicBezTo>
                                  <a:cubicBezTo>
                                    <a:pt x="181" y="159"/>
                                    <a:pt x="193" y="172"/>
                                    <a:pt x="209" y="187"/>
                                  </a:cubicBezTo>
                                  <a:cubicBezTo>
                                    <a:pt x="242" y="217"/>
                                    <a:pt x="295" y="261"/>
                                    <a:pt x="377" y="323"/>
                                  </a:cubicBezTo>
                                  <a:cubicBezTo>
                                    <a:pt x="388" y="321"/>
                                    <a:pt x="407" y="322"/>
                                    <a:pt x="428" y="325"/>
                                  </a:cubicBezTo>
                                  <a:cubicBezTo>
                                    <a:pt x="424" y="322"/>
                                    <a:pt x="420" y="320"/>
                                    <a:pt x="416" y="317"/>
                                  </a:cubicBezTo>
                                  <a:cubicBezTo>
                                    <a:pt x="388" y="316"/>
                                    <a:pt x="367" y="318"/>
                                    <a:pt x="366" y="312"/>
                                  </a:cubicBezTo>
                                  <a:cubicBezTo>
                                    <a:pt x="365" y="307"/>
                                    <a:pt x="379" y="305"/>
                                    <a:pt x="398" y="306"/>
                                  </a:cubicBezTo>
                                  <a:close/>
                                  <a:moveTo>
                                    <a:pt x="51" y="0"/>
                                  </a:move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119" y="90"/>
                                    <a:pt x="119" y="90"/>
                                    <a:pt x="119" y="90"/>
                                  </a:cubicBez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160" y="178"/>
                                  </a:moveTo>
                                  <a:cubicBezTo>
                                    <a:pt x="167" y="234"/>
                                    <a:pt x="183" y="343"/>
                                    <a:pt x="218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15" y="350"/>
                                    <a:pt x="183" y="247"/>
                                    <a:pt x="167" y="189"/>
                                  </a:cubicBezTo>
                                  <a:cubicBezTo>
                                    <a:pt x="175" y="231"/>
                                    <a:pt x="190" y="291"/>
                                    <a:pt x="214" y="358"/>
                                  </a:cubicBezTo>
                                  <a:cubicBezTo>
                                    <a:pt x="210" y="359"/>
                                    <a:pt x="210" y="359"/>
                                    <a:pt x="210" y="359"/>
                                  </a:cubicBezTo>
                                  <a:cubicBezTo>
                                    <a:pt x="184" y="285"/>
                                    <a:pt x="169" y="219"/>
                                    <a:pt x="160" y="178"/>
                                  </a:cubicBezTo>
                                  <a:close/>
                                  <a:moveTo>
                                    <a:pt x="0" y="92"/>
                                  </a:moveTo>
                                  <a:cubicBezTo>
                                    <a:pt x="0" y="93"/>
                                    <a:pt x="0" y="93"/>
                                    <a:pt x="0" y="93"/>
                                  </a:cubicBezTo>
                                  <a:cubicBezTo>
                                    <a:pt x="19" y="98"/>
                                    <a:pt x="19" y="98"/>
                                    <a:pt x="19" y="98"/>
                                  </a:cubicBez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90" y="123"/>
                                  </a:move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0" y="110"/>
                                    <a:pt x="0" y="110"/>
                                    <a:pt x="0" y="110"/>
                                  </a:cubicBezTo>
                                  <a:lnTo>
                                    <a:pt x="90" y="123"/>
                                  </a:lnTo>
                                  <a:close/>
                                  <a:moveTo>
                                    <a:pt x="0" y="96"/>
                                  </a:move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90" y="119"/>
                                    <a:pt x="90" y="119"/>
                                    <a:pt x="90" y="119"/>
                                  </a:cubicBez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0" y="66"/>
                                  </a:moveTo>
                                  <a:cubicBezTo>
                                    <a:pt x="0" y="74"/>
                                    <a:pt x="0" y="74"/>
                                    <a:pt x="0" y="74"/>
                                  </a:cubicBezTo>
                                  <a:cubicBezTo>
                                    <a:pt x="103" y="112"/>
                                    <a:pt x="103" y="112"/>
                                    <a:pt x="103" y="112"/>
                                  </a:cubicBez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104" y="118"/>
                                  </a:move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105" y="117"/>
                                    <a:pt x="105" y="117"/>
                                    <a:pt x="105" y="117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88"/>
                                    <a:pt x="0" y="88"/>
                                    <a:pt x="0" y="88"/>
                                  </a:cubicBezTo>
                                  <a:lnTo>
                                    <a:pt x="104" y="118"/>
                                  </a:lnTo>
                                  <a:close/>
                                  <a:moveTo>
                                    <a:pt x="114" y="139"/>
                                  </a:moveTo>
                                  <a:cubicBezTo>
                                    <a:pt x="0" y="148"/>
                                    <a:pt x="0" y="148"/>
                                    <a:pt x="0" y="148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lnTo>
                                    <a:pt x="114" y="139"/>
                                  </a:lnTo>
                                  <a:close/>
                                  <a:moveTo>
                                    <a:pt x="0" y="191"/>
                                  </a:moveTo>
                                  <a:cubicBezTo>
                                    <a:pt x="0" y="198"/>
                                    <a:pt x="0" y="198"/>
                                    <a:pt x="0" y="198"/>
                                  </a:cubicBezTo>
                                  <a:cubicBezTo>
                                    <a:pt x="100" y="155"/>
                                    <a:pt x="100" y="155"/>
                                    <a:pt x="100" y="155"/>
                                  </a:cubicBezTo>
                                  <a:lnTo>
                                    <a:pt x="0" y="191"/>
                                  </a:lnTo>
                                  <a:close/>
                                  <a:moveTo>
                                    <a:pt x="51" y="180"/>
                                  </a:moveTo>
                                  <a:cubicBezTo>
                                    <a:pt x="0" y="202"/>
                                    <a:pt x="0" y="202"/>
                                    <a:pt x="0" y="202"/>
                                  </a:cubicBezTo>
                                  <a:cubicBezTo>
                                    <a:pt x="0" y="207"/>
                                    <a:pt x="0" y="207"/>
                                    <a:pt x="0" y="207"/>
                                  </a:cubicBezTo>
                                  <a:cubicBezTo>
                                    <a:pt x="51" y="182"/>
                                    <a:pt x="51" y="182"/>
                                    <a:pt x="51" y="182"/>
                                  </a:cubicBezTo>
                                  <a:lnTo>
                                    <a:pt x="51" y="180"/>
                                  </a:lnTo>
                                  <a:close/>
                                  <a:moveTo>
                                    <a:pt x="15" y="0"/>
                                  </a:move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51" y="36"/>
                                    <a:pt x="51" y="36"/>
                                    <a:pt x="51" y="36"/>
                                  </a:cubicBez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22" y="99"/>
                                  </a:move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lnTo>
                                    <a:pt x="122" y="99"/>
                                  </a:lnTo>
                                  <a:close/>
                                  <a:moveTo>
                                    <a:pt x="0" y="127"/>
                                  </a:moveTo>
                                  <a:cubicBezTo>
                                    <a:pt x="0" y="140"/>
                                    <a:pt x="0" y="140"/>
                                    <a:pt x="0" y="140"/>
                                  </a:cubicBezTo>
                                  <a:cubicBezTo>
                                    <a:pt x="120" y="134"/>
                                    <a:pt x="120" y="134"/>
                                    <a:pt x="120" y="134"/>
                                  </a:cubicBezTo>
                                  <a:lnTo>
                                    <a:pt x="0" y="127"/>
                                  </a:lnTo>
                                  <a:close/>
                                  <a:moveTo>
                                    <a:pt x="0" y="114"/>
                                  </a:move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62" y="125"/>
                                    <a:pt x="62" y="125"/>
                                    <a:pt x="62" y="125"/>
                                  </a:cubicBezTo>
                                  <a:cubicBezTo>
                                    <a:pt x="41" y="123"/>
                                    <a:pt x="41" y="123"/>
                                    <a:pt x="41" y="123"/>
                                  </a:cubicBezTo>
                                  <a:cubicBezTo>
                                    <a:pt x="41" y="120"/>
                                    <a:pt x="41" y="120"/>
                                    <a:pt x="41" y="120"/>
                                  </a:cubicBezTo>
                                  <a:lnTo>
                                    <a:pt x="0" y="114"/>
                                  </a:lnTo>
                                  <a:close/>
                                  <a:moveTo>
                                    <a:pt x="8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122" y="106"/>
                                    <a:pt x="122" y="106"/>
                                    <a:pt x="122" y="106"/>
                                  </a:cubicBez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0" y="110"/>
                                  </a:moveTo>
                                  <a:cubicBezTo>
                                    <a:pt x="0" y="21"/>
                                    <a:pt x="0" y="21"/>
                                    <a:pt x="0" y="21"/>
                                  </a:cubicBezTo>
                                  <a:cubicBezTo>
                                    <a:pt x="0" y="36"/>
                                    <a:pt x="0" y="36"/>
                                    <a:pt x="0" y="36"/>
                                  </a:cubicBezTo>
                                  <a:lnTo>
                                    <a:pt x="120" y="110"/>
                                  </a:lnTo>
                                  <a:close/>
                                  <a:moveTo>
                                    <a:pt x="0" y="15"/>
                                  </a:moveTo>
                                  <a:cubicBezTo>
                                    <a:pt x="0" y="16"/>
                                    <a:pt x="0" y="16"/>
                                    <a:pt x="0" y="16"/>
                                  </a:cubicBezTo>
                                  <a:cubicBezTo>
                                    <a:pt x="29" y="38"/>
                                    <a:pt x="29" y="38"/>
                                    <a:pt x="29" y="38"/>
                                  </a:cubicBez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43"/>
                                  </a:move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50" y="73"/>
                                    <a:pt x="50" y="73"/>
                                    <a:pt x="50" y="73"/>
                                  </a:cubicBez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72" y="94"/>
                                  </a:moveTo>
                                  <a:cubicBezTo>
                                    <a:pt x="6" y="62"/>
                                    <a:pt x="6" y="62"/>
                                    <a:pt x="6" y="62"/>
                                  </a:cubicBezTo>
                                  <a:cubicBezTo>
                                    <a:pt x="7" y="58"/>
                                    <a:pt x="7" y="58"/>
                                    <a:pt x="7" y="58"/>
                                  </a:cubicBezTo>
                                  <a:cubicBezTo>
                                    <a:pt x="89" y="99"/>
                                    <a:pt x="89" y="99"/>
                                    <a:pt x="89" y="99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ounded Rectangle 12"/>
                          <wps:cNvSpPr/>
                          <wps:spPr>
                            <a:xfrm>
                              <a:off x="276045" y="215661"/>
                              <a:ext cx="2419249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" name="Group 86"/>
                        <wpg:cNvGrpSpPr/>
                        <wpg:grpSpPr>
                          <a:xfrm>
                            <a:off x="19050" y="37147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1" name="Group 81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6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Rounded Rectangle 1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4" name="Group 84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4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Rounded Rectangle 18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7" name="Group 77"/>
                        <wpg:cNvGrpSpPr/>
                        <wpg:grpSpPr>
                          <a:xfrm>
                            <a:off x="3219450" y="0"/>
                            <a:ext cx="2971800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31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Rounded Rectangle 66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0" y="0"/>
                            <a:ext cx="2971800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64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Rounded Rectangle 65"/>
                          <wps:cNvSpPr/>
                          <wps:spPr>
                            <a:xfrm>
                              <a:off x="276046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Group 87"/>
                        <wpg:cNvGrpSpPr/>
                        <wpg:grpSpPr>
                          <a:xfrm>
                            <a:off x="19050" y="55435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8" name="Group 88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165" cy="1600200"/>
                            </a:xfrm>
                          </wpg:grpSpPr>
                          <wps:wsp>
                            <wps:cNvPr id="89" name="Freeform 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165" cy="1600200"/>
                              </a:xfrm>
                              <a:custGeom>
                                <a:avLst/>
                                <a:gdLst>
                                  <a:gd name="T0" fmla="*/ 825 w 936"/>
                                  <a:gd name="T1" fmla="*/ 340 h 504"/>
                                  <a:gd name="T2" fmla="*/ 735 w 936"/>
                                  <a:gd name="T3" fmla="*/ 127 h 504"/>
                                  <a:gd name="T4" fmla="*/ 746 w 936"/>
                                  <a:gd name="T5" fmla="*/ 291 h 504"/>
                                  <a:gd name="T6" fmla="*/ 728 w 936"/>
                                  <a:gd name="T7" fmla="*/ 217 h 504"/>
                                  <a:gd name="T8" fmla="*/ 706 w 936"/>
                                  <a:gd name="T9" fmla="*/ 312 h 504"/>
                                  <a:gd name="T10" fmla="*/ 783 w 936"/>
                                  <a:gd name="T11" fmla="*/ 422 h 504"/>
                                  <a:gd name="T12" fmla="*/ 763 w 936"/>
                                  <a:gd name="T13" fmla="*/ 96 h 504"/>
                                  <a:gd name="T14" fmla="*/ 767 w 936"/>
                                  <a:gd name="T15" fmla="*/ 122 h 504"/>
                                  <a:gd name="T16" fmla="*/ 863 w 936"/>
                                  <a:gd name="T17" fmla="*/ 330 h 504"/>
                                  <a:gd name="T18" fmla="*/ 740 w 936"/>
                                  <a:gd name="T19" fmla="*/ 15 h 504"/>
                                  <a:gd name="T20" fmla="*/ 770 w 936"/>
                                  <a:gd name="T21" fmla="*/ 38 h 504"/>
                                  <a:gd name="T22" fmla="*/ 770 w 936"/>
                                  <a:gd name="T23" fmla="*/ 33 h 504"/>
                                  <a:gd name="T24" fmla="*/ 765 w 936"/>
                                  <a:gd name="T25" fmla="*/ 108 h 504"/>
                                  <a:gd name="T26" fmla="*/ 907 w 936"/>
                                  <a:gd name="T27" fmla="*/ 172 h 504"/>
                                  <a:gd name="T28" fmla="*/ 860 w 936"/>
                                  <a:gd name="T29" fmla="*/ 24 h 504"/>
                                  <a:gd name="T30" fmla="*/ 753 w 936"/>
                                  <a:gd name="T31" fmla="*/ 66 h 504"/>
                                  <a:gd name="T32" fmla="*/ 804 w 936"/>
                                  <a:gd name="T33" fmla="*/ 92 h 504"/>
                                  <a:gd name="T34" fmla="*/ 0 w 936"/>
                                  <a:gd name="T35" fmla="*/ 67 h 504"/>
                                  <a:gd name="T36" fmla="*/ 84 w 936"/>
                                  <a:gd name="T37" fmla="*/ 28 h 504"/>
                                  <a:gd name="T38" fmla="*/ 16 w 936"/>
                                  <a:gd name="T39" fmla="*/ 161 h 504"/>
                                  <a:gd name="T40" fmla="*/ 624 w 936"/>
                                  <a:gd name="T41" fmla="*/ 348 h 504"/>
                                  <a:gd name="T42" fmla="*/ 674 w 936"/>
                                  <a:gd name="T43" fmla="*/ 142 h 504"/>
                                  <a:gd name="T44" fmla="*/ 541 w 936"/>
                                  <a:gd name="T45" fmla="*/ 353 h 504"/>
                                  <a:gd name="T46" fmla="*/ 599 w 936"/>
                                  <a:gd name="T47" fmla="*/ 245 h 504"/>
                                  <a:gd name="T48" fmla="*/ 512 w 936"/>
                                  <a:gd name="T49" fmla="*/ 398 h 504"/>
                                  <a:gd name="T50" fmla="*/ 656 w 936"/>
                                  <a:gd name="T51" fmla="*/ 118 h 504"/>
                                  <a:gd name="T52" fmla="*/ 561 w 936"/>
                                  <a:gd name="T53" fmla="*/ 157 h 504"/>
                                  <a:gd name="T54" fmla="*/ 430 w 936"/>
                                  <a:gd name="T55" fmla="*/ 194 h 504"/>
                                  <a:gd name="T56" fmla="*/ 421 w 936"/>
                                  <a:gd name="T57" fmla="*/ 142 h 504"/>
                                  <a:gd name="T58" fmla="*/ 495 w 936"/>
                                  <a:gd name="T59" fmla="*/ 94 h 504"/>
                                  <a:gd name="T60" fmla="*/ 371 w 936"/>
                                  <a:gd name="T61" fmla="*/ 73 h 504"/>
                                  <a:gd name="T62" fmla="*/ 633 w 936"/>
                                  <a:gd name="T63" fmla="*/ 54 h 504"/>
                                  <a:gd name="T64" fmla="*/ 455 w 936"/>
                                  <a:gd name="T65" fmla="*/ 26 h 504"/>
                                  <a:gd name="T66" fmla="*/ 410 w 936"/>
                                  <a:gd name="T67" fmla="*/ 0 h 504"/>
                                  <a:gd name="T68" fmla="*/ 161 w 936"/>
                                  <a:gd name="T69" fmla="*/ 94 h 504"/>
                                  <a:gd name="T70" fmla="*/ 46 w 936"/>
                                  <a:gd name="T71" fmla="*/ 161 h 504"/>
                                  <a:gd name="T72" fmla="*/ 0 w 936"/>
                                  <a:gd name="T73" fmla="*/ 182 h 504"/>
                                  <a:gd name="T74" fmla="*/ 139 w 936"/>
                                  <a:gd name="T75" fmla="*/ 289 h 504"/>
                                  <a:gd name="T76" fmla="*/ 2 w 936"/>
                                  <a:gd name="T77" fmla="*/ 257 h 504"/>
                                  <a:gd name="T78" fmla="*/ 50 w 936"/>
                                  <a:gd name="T79" fmla="*/ 379 h 504"/>
                                  <a:gd name="T80" fmla="*/ 351 w 936"/>
                                  <a:gd name="T81" fmla="*/ 451 h 504"/>
                                  <a:gd name="T82" fmla="*/ 381 w 936"/>
                                  <a:gd name="T83" fmla="*/ 391 h 504"/>
                                  <a:gd name="T84" fmla="*/ 543 w 936"/>
                                  <a:gd name="T85" fmla="*/ 492 h 504"/>
                                  <a:gd name="T86" fmla="*/ 837 w 936"/>
                                  <a:gd name="T87" fmla="*/ 0 h 504"/>
                                  <a:gd name="T88" fmla="*/ 754 w 936"/>
                                  <a:gd name="T89" fmla="*/ 37 h 504"/>
                                  <a:gd name="T90" fmla="*/ 69 w 936"/>
                                  <a:gd name="T91" fmla="*/ 477 h 504"/>
                                  <a:gd name="T92" fmla="*/ 765 w 936"/>
                                  <a:gd name="T93" fmla="*/ 29 h 504"/>
                                  <a:gd name="T94" fmla="*/ 736 w 936"/>
                                  <a:gd name="T95" fmla="*/ 8 h 504"/>
                                  <a:gd name="T96" fmla="*/ 724 w 936"/>
                                  <a:gd name="T97" fmla="*/ 93 h 504"/>
                                  <a:gd name="T98" fmla="*/ 714 w 936"/>
                                  <a:gd name="T99" fmla="*/ 9 h 504"/>
                                  <a:gd name="T100" fmla="*/ 639 w 936"/>
                                  <a:gd name="T101" fmla="*/ 7 h 504"/>
                                  <a:gd name="T102" fmla="*/ 692 w 936"/>
                                  <a:gd name="T103" fmla="*/ 18 h 504"/>
                                  <a:gd name="T104" fmla="*/ 917 w 936"/>
                                  <a:gd name="T105" fmla="*/ 89 h 504"/>
                                  <a:gd name="T106" fmla="*/ 735 w 936"/>
                                  <a:gd name="T107" fmla="*/ 54 h 504"/>
                                  <a:gd name="T108" fmla="*/ 576 w 936"/>
                                  <a:gd name="T109" fmla="*/ 63 h 504"/>
                                  <a:gd name="T110" fmla="*/ 473 w 936"/>
                                  <a:gd name="T111" fmla="*/ 16 h 504"/>
                                  <a:gd name="T112" fmla="*/ 563 w 936"/>
                                  <a:gd name="T113" fmla="*/ 0 h 504"/>
                                  <a:gd name="T114" fmla="*/ 708 w 936"/>
                                  <a:gd name="T115" fmla="*/ 73 h 504"/>
                                  <a:gd name="T116" fmla="*/ 673 w 936"/>
                                  <a:gd name="T117" fmla="*/ 60 h 504"/>
                                  <a:gd name="T118" fmla="*/ 635 w 936"/>
                                  <a:gd name="T119" fmla="*/ 46 h 504"/>
                                  <a:gd name="T120" fmla="*/ 683 w 936"/>
                                  <a:gd name="T121" fmla="*/ 66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36" h="504">
                                    <a:moveTo>
                                      <a:pt x="863" y="330"/>
                                    </a:moveTo>
                                    <a:cubicBezTo>
                                      <a:pt x="786" y="202"/>
                                      <a:pt x="745" y="112"/>
                                      <a:pt x="729" y="75"/>
                                    </a:cubicBezTo>
                                    <a:cubicBezTo>
                                      <a:pt x="732" y="84"/>
                                      <a:pt x="736" y="98"/>
                                      <a:pt x="741" y="116"/>
                                    </a:cubicBezTo>
                                    <a:cubicBezTo>
                                      <a:pt x="744" y="123"/>
                                      <a:pt x="746" y="131"/>
                                      <a:pt x="749" y="139"/>
                                    </a:cubicBezTo>
                                    <a:cubicBezTo>
                                      <a:pt x="751" y="139"/>
                                      <a:pt x="753" y="140"/>
                                      <a:pt x="754" y="141"/>
                                    </a:cubicBezTo>
                                    <a:cubicBezTo>
                                      <a:pt x="757" y="144"/>
                                      <a:pt x="757" y="148"/>
                                      <a:pt x="754" y="151"/>
                                    </a:cubicBezTo>
                                    <a:cubicBezTo>
                                      <a:pt x="767" y="185"/>
                                      <a:pt x="786" y="230"/>
                                      <a:pt x="814" y="289"/>
                                    </a:cubicBezTo>
                                    <a:cubicBezTo>
                                      <a:pt x="816" y="289"/>
                                      <a:pt x="819" y="290"/>
                                      <a:pt x="821" y="292"/>
                                    </a:cubicBezTo>
                                    <a:cubicBezTo>
                                      <a:pt x="824" y="295"/>
                                      <a:pt x="824" y="299"/>
                                      <a:pt x="821" y="302"/>
                                    </a:cubicBezTo>
                                    <a:cubicBezTo>
                                      <a:pt x="818" y="305"/>
                                      <a:pt x="813" y="305"/>
                                      <a:pt x="810" y="302"/>
                                    </a:cubicBezTo>
                                    <a:cubicBezTo>
                                      <a:pt x="807" y="299"/>
                                      <a:pt x="808" y="294"/>
                                      <a:pt x="811" y="291"/>
                                    </a:cubicBezTo>
                                    <a:cubicBezTo>
                                      <a:pt x="811" y="291"/>
                                      <a:pt x="811" y="291"/>
                                      <a:pt x="811" y="291"/>
                                    </a:cubicBezTo>
                                    <a:cubicBezTo>
                                      <a:pt x="792" y="250"/>
                                      <a:pt x="777" y="216"/>
                                      <a:pt x="766" y="188"/>
                                    </a:cubicBezTo>
                                    <a:cubicBezTo>
                                      <a:pt x="780" y="228"/>
                                      <a:pt x="800" y="278"/>
                                      <a:pt x="825" y="340"/>
                                    </a:cubicBezTo>
                                    <a:cubicBezTo>
                                      <a:pt x="828" y="339"/>
                                      <a:pt x="831" y="339"/>
                                      <a:pt x="833" y="342"/>
                                    </a:cubicBezTo>
                                    <a:cubicBezTo>
                                      <a:pt x="836" y="345"/>
                                      <a:pt x="836" y="349"/>
                                      <a:pt x="833" y="352"/>
                                    </a:cubicBezTo>
                                    <a:cubicBezTo>
                                      <a:pt x="830" y="355"/>
                                      <a:pt x="825" y="355"/>
                                      <a:pt x="822" y="352"/>
                                    </a:cubicBezTo>
                                    <a:cubicBezTo>
                                      <a:pt x="819" y="349"/>
                                      <a:pt x="820" y="344"/>
                                      <a:pt x="823" y="341"/>
                                    </a:cubicBezTo>
                                    <a:cubicBezTo>
                                      <a:pt x="823" y="341"/>
                                      <a:pt x="823" y="341"/>
                                      <a:pt x="823" y="341"/>
                                    </a:cubicBezTo>
                                    <a:cubicBezTo>
                                      <a:pt x="789" y="260"/>
                                      <a:pt x="766" y="198"/>
                                      <a:pt x="750" y="153"/>
                                    </a:cubicBezTo>
                                    <a:cubicBezTo>
                                      <a:pt x="748" y="154"/>
                                      <a:pt x="745" y="153"/>
                                      <a:pt x="744" y="151"/>
                                    </a:cubicBezTo>
                                    <a:cubicBezTo>
                                      <a:pt x="756" y="205"/>
                                      <a:pt x="777" y="280"/>
                                      <a:pt x="808" y="378"/>
                                    </a:cubicBezTo>
                                    <a:cubicBezTo>
                                      <a:pt x="811" y="377"/>
                                      <a:pt x="813" y="378"/>
                                      <a:pt x="815" y="380"/>
                                    </a:cubicBezTo>
                                    <a:cubicBezTo>
                                      <a:pt x="818" y="383"/>
                                      <a:pt x="818" y="387"/>
                                      <a:pt x="815" y="390"/>
                                    </a:cubicBezTo>
                                    <a:cubicBezTo>
                                      <a:pt x="812" y="393"/>
                                      <a:pt x="807" y="393"/>
                                      <a:pt x="805" y="390"/>
                                    </a:cubicBezTo>
                                    <a:cubicBezTo>
                                      <a:pt x="802" y="387"/>
                                      <a:pt x="802" y="382"/>
                                      <a:pt x="805" y="379"/>
                                    </a:cubicBezTo>
                                    <a:cubicBezTo>
                                      <a:pt x="805" y="379"/>
                                      <a:pt x="805" y="379"/>
                                      <a:pt x="806" y="379"/>
                                    </a:cubicBezTo>
                                    <a:cubicBezTo>
                                      <a:pt x="768" y="265"/>
                                      <a:pt x="747" y="181"/>
                                      <a:pt x="735" y="127"/>
                                    </a:cubicBezTo>
                                    <a:cubicBezTo>
                                      <a:pt x="741" y="163"/>
                                      <a:pt x="751" y="212"/>
                                      <a:pt x="765" y="269"/>
                                    </a:cubicBezTo>
                                    <a:cubicBezTo>
                                      <a:pt x="767" y="268"/>
                                      <a:pt x="769" y="269"/>
                                      <a:pt x="771" y="271"/>
                                    </a:cubicBezTo>
                                    <a:cubicBezTo>
                                      <a:pt x="774" y="274"/>
                                      <a:pt x="774" y="279"/>
                                      <a:pt x="771" y="281"/>
                                    </a:cubicBezTo>
                                    <a:cubicBezTo>
                                      <a:pt x="768" y="284"/>
                                      <a:pt x="763" y="284"/>
                                      <a:pt x="760" y="281"/>
                                    </a:cubicBezTo>
                                    <a:cubicBezTo>
                                      <a:pt x="757" y="278"/>
                                      <a:pt x="757" y="273"/>
                                      <a:pt x="760" y="270"/>
                                    </a:cubicBezTo>
                                    <a:cubicBezTo>
                                      <a:pt x="761" y="270"/>
                                      <a:pt x="762" y="270"/>
                                      <a:pt x="762" y="269"/>
                                    </a:cubicBezTo>
                                    <a:cubicBezTo>
                                      <a:pt x="745" y="201"/>
                                      <a:pt x="735" y="144"/>
                                      <a:pt x="728" y="107"/>
                                    </a:cubicBezTo>
                                    <a:cubicBezTo>
                                      <a:pt x="727" y="107"/>
                                      <a:pt x="725" y="107"/>
                                      <a:pt x="724" y="106"/>
                                    </a:cubicBezTo>
                                    <a:cubicBezTo>
                                      <a:pt x="724" y="132"/>
                                      <a:pt x="726" y="167"/>
                                      <a:pt x="730" y="209"/>
                                    </a:cubicBezTo>
                                    <a:cubicBezTo>
                                      <a:pt x="731" y="211"/>
                                      <a:pt x="731" y="214"/>
                                      <a:pt x="731" y="216"/>
                                    </a:cubicBezTo>
                                    <a:cubicBezTo>
                                      <a:pt x="731" y="216"/>
                                      <a:pt x="731" y="216"/>
                                      <a:pt x="731" y="217"/>
                                    </a:cubicBezTo>
                                    <a:cubicBezTo>
                                      <a:pt x="732" y="226"/>
                                      <a:pt x="733" y="235"/>
                                      <a:pt x="735" y="245"/>
                                    </a:cubicBezTo>
                                    <a:cubicBezTo>
                                      <a:pt x="736" y="259"/>
                                      <a:pt x="739" y="274"/>
                                      <a:pt x="741" y="289"/>
                                    </a:cubicBezTo>
                                    <a:cubicBezTo>
                                      <a:pt x="743" y="289"/>
                                      <a:pt x="744" y="290"/>
                                      <a:pt x="746" y="291"/>
                                    </a:cubicBezTo>
                                    <a:cubicBezTo>
                                      <a:pt x="748" y="294"/>
                                      <a:pt x="748" y="299"/>
                                      <a:pt x="745" y="301"/>
                                    </a:cubicBezTo>
                                    <a:cubicBezTo>
                                      <a:pt x="744" y="302"/>
                                      <a:pt x="744" y="302"/>
                                      <a:pt x="743" y="303"/>
                                    </a:cubicBezTo>
                                    <a:cubicBezTo>
                                      <a:pt x="747" y="333"/>
                                      <a:pt x="753" y="367"/>
                                      <a:pt x="760" y="403"/>
                                    </a:cubicBezTo>
                                    <a:cubicBezTo>
                                      <a:pt x="762" y="403"/>
                                      <a:pt x="765" y="404"/>
                                      <a:pt x="766" y="406"/>
                                    </a:cubicBezTo>
                                    <a:cubicBezTo>
                                      <a:pt x="769" y="409"/>
                                      <a:pt x="769" y="413"/>
                                      <a:pt x="766" y="416"/>
                                    </a:cubicBezTo>
                                    <a:cubicBezTo>
                                      <a:pt x="763" y="419"/>
                                      <a:pt x="758" y="419"/>
                                      <a:pt x="755" y="416"/>
                                    </a:cubicBezTo>
                                    <a:cubicBezTo>
                                      <a:pt x="753" y="413"/>
                                      <a:pt x="753" y="408"/>
                                      <a:pt x="756" y="405"/>
                                    </a:cubicBezTo>
                                    <a:cubicBezTo>
                                      <a:pt x="756" y="405"/>
                                      <a:pt x="757" y="405"/>
                                      <a:pt x="757" y="404"/>
                                    </a:cubicBezTo>
                                    <a:cubicBezTo>
                                      <a:pt x="750" y="367"/>
                                      <a:pt x="745" y="334"/>
                                      <a:pt x="740" y="303"/>
                                    </a:cubicBezTo>
                                    <a:cubicBezTo>
                                      <a:pt x="738" y="303"/>
                                      <a:pt x="736" y="302"/>
                                      <a:pt x="735" y="301"/>
                                    </a:cubicBezTo>
                                    <a:cubicBezTo>
                                      <a:pt x="732" y="298"/>
                                      <a:pt x="732" y="293"/>
                                      <a:pt x="735" y="291"/>
                                    </a:cubicBezTo>
                                    <a:cubicBezTo>
                                      <a:pt x="736" y="290"/>
                                      <a:pt x="737" y="289"/>
                                      <a:pt x="738" y="289"/>
                                    </a:cubicBezTo>
                                    <a:cubicBezTo>
                                      <a:pt x="735" y="274"/>
                                      <a:pt x="733" y="259"/>
                                      <a:pt x="732" y="245"/>
                                    </a:cubicBezTo>
                                    <a:cubicBezTo>
                                      <a:pt x="730" y="235"/>
                                      <a:pt x="729" y="226"/>
                                      <a:pt x="728" y="217"/>
                                    </a:cubicBezTo>
                                    <a:cubicBezTo>
                                      <a:pt x="728" y="217"/>
                                      <a:pt x="728" y="216"/>
                                      <a:pt x="728" y="216"/>
                                    </a:cubicBezTo>
                                    <a:cubicBezTo>
                                      <a:pt x="728" y="214"/>
                                      <a:pt x="728" y="211"/>
                                      <a:pt x="727" y="209"/>
                                    </a:cubicBezTo>
                                    <a:cubicBezTo>
                                      <a:pt x="722" y="162"/>
                                      <a:pt x="720" y="126"/>
                                      <a:pt x="720" y="102"/>
                                    </a:cubicBezTo>
                                    <a:cubicBezTo>
                                      <a:pt x="719" y="100"/>
                                      <a:pt x="719" y="99"/>
                                      <a:pt x="720" y="97"/>
                                    </a:cubicBezTo>
                                    <a:cubicBezTo>
                                      <a:pt x="720" y="92"/>
                                      <a:pt x="720" y="87"/>
                                      <a:pt x="720" y="83"/>
                                    </a:cubicBezTo>
                                    <a:cubicBezTo>
                                      <a:pt x="717" y="105"/>
                                      <a:pt x="714" y="139"/>
                                      <a:pt x="713" y="184"/>
                                    </a:cubicBezTo>
                                    <a:cubicBezTo>
                                      <a:pt x="715" y="185"/>
                                      <a:pt x="717" y="185"/>
                                      <a:pt x="718" y="187"/>
                                    </a:cubicBezTo>
                                    <a:cubicBezTo>
                                      <a:pt x="721" y="190"/>
                                      <a:pt x="721" y="194"/>
                                      <a:pt x="718" y="197"/>
                                    </a:cubicBezTo>
                                    <a:cubicBezTo>
                                      <a:pt x="715" y="199"/>
                                      <a:pt x="711" y="200"/>
                                      <a:pt x="709" y="198"/>
                                    </a:cubicBezTo>
                                    <a:cubicBezTo>
                                      <a:pt x="709" y="229"/>
                                      <a:pt x="709" y="266"/>
                                      <a:pt x="712" y="310"/>
                                    </a:cubicBezTo>
                                    <a:cubicBezTo>
                                      <a:pt x="713" y="310"/>
                                      <a:pt x="715" y="311"/>
                                      <a:pt x="716" y="312"/>
                                    </a:cubicBezTo>
                                    <a:cubicBezTo>
                                      <a:pt x="719" y="315"/>
                                      <a:pt x="719" y="320"/>
                                      <a:pt x="716" y="323"/>
                                    </a:cubicBezTo>
                                    <a:cubicBezTo>
                                      <a:pt x="713" y="325"/>
                                      <a:pt x="708" y="325"/>
                                      <a:pt x="705" y="322"/>
                                    </a:cubicBezTo>
                                    <a:cubicBezTo>
                                      <a:pt x="703" y="319"/>
                                      <a:pt x="703" y="314"/>
                                      <a:pt x="706" y="312"/>
                                    </a:cubicBezTo>
                                    <a:cubicBezTo>
                                      <a:pt x="707" y="311"/>
                                      <a:pt x="708" y="310"/>
                                      <a:pt x="709" y="310"/>
                                    </a:cubicBezTo>
                                    <a:cubicBezTo>
                                      <a:pt x="706" y="264"/>
                                      <a:pt x="705" y="226"/>
                                      <a:pt x="706" y="194"/>
                                    </a:cubicBezTo>
                                    <a:cubicBezTo>
                                      <a:pt x="705" y="193"/>
                                      <a:pt x="705" y="190"/>
                                      <a:pt x="706" y="189"/>
                                    </a:cubicBezTo>
                                    <a:cubicBezTo>
                                      <a:pt x="706" y="158"/>
                                      <a:pt x="708" y="133"/>
                                      <a:pt x="709" y="115"/>
                                    </a:cubicBezTo>
                                    <a:cubicBezTo>
                                      <a:pt x="698" y="166"/>
                                      <a:pt x="683" y="253"/>
                                      <a:pt x="668" y="382"/>
                                    </a:cubicBezTo>
                                    <a:cubicBezTo>
                                      <a:pt x="669" y="382"/>
                                      <a:pt x="670" y="383"/>
                                      <a:pt x="671" y="384"/>
                                    </a:cubicBezTo>
                                    <a:cubicBezTo>
                                      <a:pt x="674" y="387"/>
                                      <a:pt x="674" y="390"/>
                                      <a:pt x="672" y="393"/>
                                    </a:cubicBezTo>
                                    <a:cubicBezTo>
                                      <a:pt x="672" y="393"/>
                                      <a:pt x="672" y="394"/>
                                      <a:pt x="672" y="394"/>
                                    </a:cubicBezTo>
                                    <a:cubicBezTo>
                                      <a:pt x="673" y="399"/>
                                      <a:pt x="649" y="481"/>
                                      <a:pt x="643" y="504"/>
                                    </a:cubicBezTo>
                                    <a:cubicBezTo>
                                      <a:pt x="659" y="504"/>
                                      <a:pt x="659" y="504"/>
                                      <a:pt x="659" y="504"/>
                                    </a:cubicBezTo>
                                    <a:cubicBezTo>
                                      <a:pt x="665" y="473"/>
                                      <a:pt x="679" y="446"/>
                                      <a:pt x="684" y="449"/>
                                    </a:cubicBezTo>
                                    <a:cubicBezTo>
                                      <a:pt x="691" y="452"/>
                                      <a:pt x="675" y="469"/>
                                      <a:pt x="663" y="504"/>
                                    </a:cubicBezTo>
                                    <a:cubicBezTo>
                                      <a:pt x="726" y="504"/>
                                      <a:pt x="726" y="504"/>
                                      <a:pt x="726" y="504"/>
                                    </a:cubicBezTo>
                                    <a:cubicBezTo>
                                      <a:pt x="739" y="464"/>
                                      <a:pt x="774" y="413"/>
                                      <a:pt x="783" y="422"/>
                                    </a:cubicBezTo>
                                    <a:cubicBezTo>
                                      <a:pt x="792" y="431"/>
                                      <a:pt x="755" y="445"/>
                                      <a:pt x="730" y="504"/>
                                    </a:cubicBezTo>
                                    <a:cubicBezTo>
                                      <a:pt x="784" y="504"/>
                                      <a:pt x="784" y="504"/>
                                      <a:pt x="784" y="504"/>
                                    </a:cubicBezTo>
                                    <a:cubicBezTo>
                                      <a:pt x="805" y="480"/>
                                      <a:pt x="838" y="457"/>
                                      <a:pt x="842" y="466"/>
                                    </a:cubicBezTo>
                                    <a:cubicBezTo>
                                      <a:pt x="845" y="474"/>
                                      <a:pt x="820" y="475"/>
                                      <a:pt x="789" y="504"/>
                                    </a:cubicBez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936" y="219"/>
                                      <a:pt x="936" y="219"/>
                                      <a:pt x="936" y="219"/>
                                    </a:cubicBezTo>
                                    <a:cubicBezTo>
                                      <a:pt x="881" y="175"/>
                                      <a:pt x="826" y="134"/>
                                      <a:pt x="786" y="104"/>
                                    </a:cubicBezTo>
                                    <a:cubicBezTo>
                                      <a:pt x="817" y="129"/>
                                      <a:pt x="857" y="162"/>
                                      <a:pt x="904" y="203"/>
                                    </a:cubicBezTo>
                                    <a:cubicBezTo>
                                      <a:pt x="907" y="200"/>
                                      <a:pt x="912" y="201"/>
                                      <a:pt x="914" y="204"/>
                                    </a:cubicBezTo>
                                    <a:cubicBezTo>
                                      <a:pt x="917" y="207"/>
                                      <a:pt x="917" y="211"/>
                                      <a:pt x="914" y="214"/>
                                    </a:cubicBezTo>
                                    <a:cubicBezTo>
                                      <a:pt x="911" y="217"/>
                                      <a:pt x="906" y="217"/>
                                      <a:pt x="903" y="214"/>
                                    </a:cubicBezTo>
                                    <a:cubicBezTo>
                                      <a:pt x="901" y="211"/>
                                      <a:pt x="901" y="208"/>
                                      <a:pt x="902" y="205"/>
                                    </a:cubicBezTo>
                                    <a:cubicBezTo>
                                      <a:pt x="848" y="159"/>
                                      <a:pt x="803" y="121"/>
                                      <a:pt x="771" y="96"/>
                                    </a:cubicBezTo>
                                    <a:cubicBezTo>
                                      <a:pt x="769" y="97"/>
                                      <a:pt x="765" y="98"/>
                                      <a:pt x="763" y="96"/>
                                    </a:cubicBezTo>
                                    <a:cubicBezTo>
                                      <a:pt x="900" y="239"/>
                                      <a:pt x="900" y="239"/>
                                      <a:pt x="900" y="239"/>
                                    </a:cubicBezTo>
                                    <a:cubicBezTo>
                                      <a:pt x="903" y="237"/>
                                      <a:pt x="907" y="237"/>
                                      <a:pt x="909" y="240"/>
                                    </a:cubicBezTo>
                                    <a:cubicBezTo>
                                      <a:pt x="912" y="243"/>
                                      <a:pt x="912" y="248"/>
                                      <a:pt x="909" y="251"/>
                                    </a:cubicBezTo>
                                    <a:cubicBezTo>
                                      <a:pt x="906" y="253"/>
                                      <a:pt x="901" y="253"/>
                                      <a:pt x="898" y="250"/>
                                    </a:cubicBezTo>
                                    <a:cubicBezTo>
                                      <a:pt x="896" y="248"/>
                                      <a:pt x="896" y="244"/>
                                      <a:pt x="898" y="241"/>
                                    </a:cubicBezTo>
                                    <a:cubicBezTo>
                                      <a:pt x="775" y="112"/>
                                      <a:pt x="775" y="112"/>
                                      <a:pt x="775" y="112"/>
                                    </a:cubicBezTo>
                                    <a:cubicBezTo>
                                      <a:pt x="775" y="115"/>
                                      <a:pt x="775" y="118"/>
                                      <a:pt x="773" y="120"/>
                                    </a:cubicBezTo>
                                    <a:cubicBezTo>
                                      <a:pt x="772" y="120"/>
                                      <a:pt x="771" y="121"/>
                                      <a:pt x="770" y="121"/>
                                    </a:cubicBezTo>
                                    <a:cubicBezTo>
                                      <a:pt x="808" y="173"/>
                                      <a:pt x="863" y="248"/>
                                      <a:pt x="921" y="321"/>
                                    </a:cubicBezTo>
                                    <a:cubicBezTo>
                                      <a:pt x="924" y="319"/>
                                      <a:pt x="928" y="320"/>
                                      <a:pt x="930" y="322"/>
                                    </a:cubicBezTo>
                                    <a:cubicBezTo>
                                      <a:pt x="933" y="325"/>
                                      <a:pt x="933" y="330"/>
                                      <a:pt x="930" y="333"/>
                                    </a:cubicBezTo>
                                    <a:cubicBezTo>
                                      <a:pt x="927" y="336"/>
                                      <a:pt x="922" y="335"/>
                                      <a:pt x="919" y="332"/>
                                    </a:cubicBezTo>
                                    <a:cubicBezTo>
                                      <a:pt x="917" y="330"/>
                                      <a:pt x="917" y="326"/>
                                      <a:pt x="919" y="323"/>
                                    </a:cubicBezTo>
                                    <a:cubicBezTo>
                                      <a:pt x="860" y="250"/>
                                      <a:pt x="804" y="174"/>
                                      <a:pt x="767" y="122"/>
                                    </a:cubicBezTo>
                                    <a:cubicBezTo>
                                      <a:pt x="765" y="121"/>
                                      <a:pt x="764" y="121"/>
                                      <a:pt x="762" y="119"/>
                                    </a:cubicBezTo>
                                    <a:cubicBezTo>
                                      <a:pt x="760" y="117"/>
                                      <a:pt x="760" y="115"/>
                                      <a:pt x="760" y="112"/>
                                    </a:cubicBezTo>
                                    <a:cubicBezTo>
                                      <a:pt x="751" y="99"/>
                                      <a:pt x="744" y="88"/>
                                      <a:pt x="737" y="79"/>
                                    </a:cubicBezTo>
                                    <a:cubicBezTo>
                                      <a:pt x="752" y="105"/>
                                      <a:pt x="780" y="151"/>
                                      <a:pt x="822" y="211"/>
                                    </a:cubicBezTo>
                                    <a:cubicBezTo>
                                      <a:pt x="825" y="210"/>
                                      <a:pt x="828" y="211"/>
                                      <a:pt x="830" y="213"/>
                                    </a:cubicBezTo>
                                    <a:cubicBezTo>
                                      <a:pt x="833" y="216"/>
                                      <a:pt x="833" y="221"/>
                                      <a:pt x="830" y="223"/>
                                    </a:cubicBezTo>
                                    <a:cubicBezTo>
                                      <a:pt x="827" y="226"/>
                                      <a:pt x="822" y="226"/>
                                      <a:pt x="819" y="223"/>
                                    </a:cubicBezTo>
                                    <a:cubicBezTo>
                                      <a:pt x="816" y="220"/>
                                      <a:pt x="817" y="216"/>
                                      <a:pt x="819" y="213"/>
                                    </a:cubicBezTo>
                                    <a:cubicBezTo>
                                      <a:pt x="777" y="153"/>
                                      <a:pt x="750" y="107"/>
                                      <a:pt x="735" y="81"/>
                                    </a:cubicBezTo>
                                    <a:cubicBezTo>
                                      <a:pt x="753" y="122"/>
                                      <a:pt x="794" y="209"/>
                                      <a:pt x="865" y="329"/>
                                    </a:cubicBezTo>
                                    <a:cubicBezTo>
                                      <a:pt x="868" y="328"/>
                                      <a:pt x="871" y="329"/>
                                      <a:pt x="873" y="331"/>
                                    </a:cubicBezTo>
                                    <a:cubicBezTo>
                                      <a:pt x="876" y="334"/>
                                      <a:pt x="876" y="338"/>
                                      <a:pt x="873" y="341"/>
                                    </a:cubicBezTo>
                                    <a:cubicBezTo>
                                      <a:pt x="870" y="344"/>
                                      <a:pt x="865" y="344"/>
                                      <a:pt x="862" y="341"/>
                                    </a:cubicBezTo>
                                    <a:cubicBezTo>
                                      <a:pt x="859" y="338"/>
                                      <a:pt x="860" y="333"/>
                                      <a:pt x="863" y="330"/>
                                    </a:cubicBezTo>
                                    <a:cubicBezTo>
                                      <a:pt x="863" y="330"/>
                                      <a:pt x="863" y="330"/>
                                      <a:pt x="863" y="330"/>
                                    </a:cubicBezTo>
                                    <a:close/>
                                    <a:moveTo>
                                      <a:pt x="707" y="328"/>
                                    </a:moveTo>
                                    <a:cubicBezTo>
                                      <a:pt x="709" y="327"/>
                                      <a:pt x="714" y="328"/>
                                      <a:pt x="715" y="330"/>
                                    </a:cubicBezTo>
                                    <a:cubicBezTo>
                                      <a:pt x="716" y="334"/>
                                      <a:pt x="692" y="402"/>
                                      <a:pt x="692" y="402"/>
                                    </a:cubicBezTo>
                                    <a:cubicBezTo>
                                      <a:pt x="692" y="402"/>
                                      <a:pt x="706" y="331"/>
                                      <a:pt x="707" y="328"/>
                                    </a:cubicBezTo>
                                    <a:close/>
                                    <a:moveTo>
                                      <a:pt x="708" y="439"/>
                                    </a:moveTo>
                                    <a:cubicBezTo>
                                      <a:pt x="714" y="402"/>
                                      <a:pt x="741" y="365"/>
                                      <a:pt x="747" y="369"/>
                                    </a:cubicBezTo>
                                    <a:cubicBezTo>
                                      <a:pt x="754" y="373"/>
                                      <a:pt x="727" y="392"/>
                                      <a:pt x="708" y="439"/>
                                    </a:cubicBezTo>
                                    <a:close/>
                                    <a:moveTo>
                                      <a:pt x="771" y="486"/>
                                    </a:moveTo>
                                    <a:cubicBezTo>
                                      <a:pt x="777" y="445"/>
                                      <a:pt x="836" y="369"/>
                                      <a:pt x="846" y="380"/>
                                    </a:cubicBezTo>
                                    <a:cubicBezTo>
                                      <a:pt x="856" y="391"/>
                                      <a:pt x="804" y="406"/>
                                      <a:pt x="771" y="486"/>
                                    </a:cubicBezTo>
                                    <a:close/>
                                    <a:moveTo>
                                      <a:pt x="743" y="8"/>
                                    </a:moveTo>
                                    <a:cubicBezTo>
                                      <a:pt x="743" y="8"/>
                                      <a:pt x="743" y="8"/>
                                      <a:pt x="744" y="8"/>
                                    </a:cubicBezTo>
                                    <a:cubicBezTo>
                                      <a:pt x="742" y="10"/>
                                      <a:pt x="741" y="13"/>
                                      <a:pt x="740" y="15"/>
                                    </a:cubicBezTo>
                                    <a:lnTo>
                                      <a:pt x="743" y="8"/>
                                    </a:lnTo>
                                    <a:close/>
                                    <a:moveTo>
                                      <a:pt x="730" y="2"/>
                                    </a:move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lnTo>
                                      <a:pt x="730" y="2"/>
                                    </a:lnTo>
                                    <a:close/>
                                    <a:moveTo>
                                      <a:pt x="747" y="0"/>
                                    </a:moveTo>
                                    <a:cubicBezTo>
                                      <a:pt x="748" y="0"/>
                                      <a:pt x="748" y="0"/>
                                      <a:pt x="748" y="0"/>
                                    </a:cubicBezTo>
                                    <a:cubicBezTo>
                                      <a:pt x="747" y="0"/>
                                      <a:pt x="747" y="1"/>
                                      <a:pt x="747" y="1"/>
                                    </a:cubicBezTo>
                                    <a:cubicBezTo>
                                      <a:pt x="747" y="1"/>
                                      <a:pt x="747" y="0"/>
                                      <a:pt x="747" y="0"/>
                                    </a:cubicBezTo>
                                    <a:close/>
                                    <a:moveTo>
                                      <a:pt x="739" y="25"/>
                                    </a:moveTo>
                                    <a:cubicBezTo>
                                      <a:pt x="742" y="17"/>
                                      <a:pt x="746" y="9"/>
                                      <a:pt x="751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lnTo>
                                      <a:pt x="739" y="25"/>
                                    </a:lnTo>
                                    <a:close/>
                                    <a:moveTo>
                                      <a:pt x="770" y="38"/>
                                    </a:moveTo>
                                    <a:cubicBezTo>
                                      <a:pt x="798" y="28"/>
                                      <a:pt x="836" y="14"/>
                                      <a:pt x="882" y="0"/>
                                    </a:cubicBezTo>
                                    <a:cubicBezTo>
                                      <a:pt x="934" y="0"/>
                                      <a:pt x="934" y="0"/>
                                      <a:pt x="934" y="0"/>
                                    </a:cubicBezTo>
                                    <a:cubicBezTo>
                                      <a:pt x="934" y="1"/>
                                      <a:pt x="933" y="2"/>
                                      <a:pt x="933" y="3"/>
                                    </a:cubicBezTo>
                                    <a:cubicBezTo>
                                      <a:pt x="909" y="6"/>
                                      <a:pt x="885" y="10"/>
                                      <a:pt x="862" y="15"/>
                                    </a:cubicBezTo>
                                    <a:cubicBezTo>
                                      <a:pt x="861" y="15"/>
                                      <a:pt x="861" y="14"/>
                                      <a:pt x="861" y="14"/>
                                    </a:cubicBezTo>
                                    <a:cubicBezTo>
                                      <a:pt x="858" y="11"/>
                                      <a:pt x="853" y="11"/>
                                      <a:pt x="850" y="14"/>
                                    </a:cubicBezTo>
                                    <a:cubicBezTo>
                                      <a:pt x="849" y="15"/>
                                      <a:pt x="848" y="17"/>
                                      <a:pt x="848" y="19"/>
                                    </a:cubicBezTo>
                                    <a:cubicBezTo>
                                      <a:pt x="839" y="20"/>
                                      <a:pt x="831" y="22"/>
                                      <a:pt x="823" y="24"/>
                                    </a:cubicBezTo>
                                    <a:cubicBezTo>
                                      <a:pt x="803" y="29"/>
                                      <a:pt x="785" y="34"/>
                                      <a:pt x="770" y="38"/>
                                    </a:cubicBezTo>
                                    <a:cubicBezTo>
                                      <a:pt x="770" y="38"/>
                                      <a:pt x="770" y="38"/>
                                      <a:pt x="770" y="38"/>
                                    </a:cubicBezTo>
                                    <a:close/>
                                    <a:moveTo>
                                      <a:pt x="844" y="0"/>
                                    </a:moveTo>
                                    <a:cubicBezTo>
                                      <a:pt x="872" y="0"/>
                                      <a:pt x="872" y="0"/>
                                      <a:pt x="872" y="0"/>
                                    </a:cubicBezTo>
                                    <a:cubicBezTo>
                                      <a:pt x="831" y="13"/>
                                      <a:pt x="796" y="25"/>
                                      <a:pt x="770" y="35"/>
                                    </a:cubicBezTo>
                                    <a:cubicBezTo>
                                      <a:pt x="770" y="34"/>
                                      <a:pt x="770" y="34"/>
                                      <a:pt x="770" y="33"/>
                                    </a:cubicBezTo>
                                    <a:cubicBezTo>
                                      <a:pt x="790" y="24"/>
                                      <a:pt x="816" y="12"/>
                                      <a:pt x="844" y="0"/>
                                    </a:cubicBezTo>
                                    <a:close/>
                                    <a:moveTo>
                                      <a:pt x="762" y="109"/>
                                    </a:moveTo>
                                    <a:cubicBezTo>
                                      <a:pt x="762" y="109"/>
                                      <a:pt x="761" y="108"/>
                                      <a:pt x="761" y="107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lose/>
                                    <a:moveTo>
                                      <a:pt x="746" y="25"/>
                                    </a:moveTo>
                                    <a:cubicBezTo>
                                      <a:pt x="763" y="1"/>
                                      <a:pt x="763" y="1"/>
                                      <a:pt x="763" y="1"/>
                                    </a:cubicBezTo>
                                    <a:cubicBezTo>
                                      <a:pt x="764" y="1"/>
                                      <a:pt x="765" y="0"/>
                                      <a:pt x="766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0" y="9"/>
                                      <a:pt x="752" y="18"/>
                                      <a:pt x="746" y="25"/>
                                    </a:cubicBezTo>
                                    <a:close/>
                                    <a:moveTo>
                                      <a:pt x="765" y="108"/>
                                    </a:moveTo>
                                    <a:cubicBezTo>
                                      <a:pt x="742" y="78"/>
                                      <a:pt x="742" y="78"/>
                                      <a:pt x="742" y="78"/>
                                    </a:cubicBezTo>
                                    <a:cubicBezTo>
                                      <a:pt x="770" y="107"/>
                                      <a:pt x="770" y="107"/>
                                      <a:pt x="770" y="107"/>
                                    </a:cubicBezTo>
                                    <a:cubicBezTo>
                                      <a:pt x="768" y="107"/>
                                      <a:pt x="766" y="107"/>
                                      <a:pt x="765" y="108"/>
                                    </a:cubicBezTo>
                                    <a:close/>
                                    <a:moveTo>
                                      <a:pt x="752" y="71"/>
                                    </a:moveTo>
                                    <a:cubicBezTo>
                                      <a:pt x="765" y="78"/>
                                      <a:pt x="782" y="87"/>
                                      <a:pt x="804" y="98"/>
                                    </a:cubicBezTo>
                                    <a:cubicBezTo>
                                      <a:pt x="804" y="100"/>
                                      <a:pt x="804" y="101"/>
                                      <a:pt x="805" y="102"/>
                                    </a:cubicBezTo>
                                    <a:cubicBezTo>
                                      <a:pt x="808" y="105"/>
                                      <a:pt x="811" y="105"/>
                                      <a:pt x="814" y="104"/>
                                    </a:cubicBezTo>
                                    <a:cubicBezTo>
                                      <a:pt x="846" y="121"/>
                                      <a:pt x="887" y="144"/>
                                      <a:pt x="936" y="172"/>
                                    </a:cubicBezTo>
                                    <a:cubicBezTo>
                                      <a:pt x="936" y="215"/>
                                      <a:pt x="936" y="215"/>
                                      <a:pt x="936" y="215"/>
                                    </a:cubicBezTo>
                                    <a:cubicBezTo>
                                      <a:pt x="875" y="167"/>
                                      <a:pt x="815" y="122"/>
                                      <a:pt x="774" y="91"/>
                                    </a:cubicBezTo>
                                    <a:cubicBezTo>
                                      <a:pt x="774" y="91"/>
                                      <a:pt x="774" y="90"/>
                                      <a:pt x="774" y="89"/>
                                    </a:cubicBezTo>
                                    <a:cubicBezTo>
                                      <a:pt x="806" y="109"/>
                                      <a:pt x="851" y="138"/>
                                      <a:pt x="905" y="174"/>
                                    </a:cubicBezTo>
                                    <a:cubicBezTo>
                                      <a:pt x="904" y="177"/>
                                      <a:pt x="905" y="180"/>
                                      <a:pt x="907" y="182"/>
                                    </a:cubicBezTo>
                                    <a:cubicBezTo>
                                      <a:pt x="909" y="185"/>
                                      <a:pt x="914" y="185"/>
                                      <a:pt x="917" y="182"/>
                                    </a:cubicBezTo>
                                    <a:cubicBezTo>
                                      <a:pt x="920" y="179"/>
                                      <a:pt x="920" y="175"/>
                                      <a:pt x="917" y="172"/>
                                    </a:cubicBezTo>
                                    <a:cubicBezTo>
                                      <a:pt x="915" y="169"/>
                                      <a:pt x="910" y="169"/>
                                      <a:pt x="907" y="171"/>
                                    </a:cubicBezTo>
                                    <a:cubicBezTo>
                                      <a:pt x="907" y="171"/>
                                      <a:pt x="907" y="172"/>
                                      <a:pt x="907" y="172"/>
                                    </a:cubicBezTo>
                                    <a:cubicBezTo>
                                      <a:pt x="837" y="125"/>
                                      <a:pt x="783" y="90"/>
                                      <a:pt x="752" y="71"/>
                                    </a:cubicBezTo>
                                    <a:close/>
                                    <a:moveTo>
                                      <a:pt x="737" y="68"/>
                                    </a:moveTo>
                                    <a:cubicBezTo>
                                      <a:pt x="743" y="73"/>
                                      <a:pt x="751" y="79"/>
                                      <a:pt x="760" y="87"/>
                                    </a:cubicBezTo>
                                    <a:cubicBezTo>
                                      <a:pt x="759" y="89"/>
                                      <a:pt x="760" y="91"/>
                                      <a:pt x="761" y="93"/>
                                    </a:cubicBezTo>
                                    <a:lnTo>
                                      <a:pt x="737" y="68"/>
                                    </a:lnTo>
                                    <a:close/>
                                    <a:moveTo>
                                      <a:pt x="757" y="79"/>
                                    </a:moveTo>
                                    <a:cubicBezTo>
                                      <a:pt x="756" y="78"/>
                                      <a:pt x="755" y="77"/>
                                      <a:pt x="754" y="76"/>
                                    </a:cubicBezTo>
                                    <a:cubicBezTo>
                                      <a:pt x="757" y="78"/>
                                      <a:pt x="761" y="80"/>
                                      <a:pt x="765" y="83"/>
                                    </a:cubicBezTo>
                                    <a:cubicBezTo>
                                      <a:pt x="764" y="83"/>
                                      <a:pt x="764" y="83"/>
                                      <a:pt x="763" y="83"/>
                                    </a:cubicBezTo>
                                    <a:cubicBezTo>
                                      <a:pt x="761" y="82"/>
                                      <a:pt x="759" y="80"/>
                                      <a:pt x="757" y="79"/>
                                    </a:cubicBezTo>
                                    <a:close/>
                                    <a:moveTo>
                                      <a:pt x="936" y="16"/>
                                    </a:moveTo>
                                    <a:cubicBezTo>
                                      <a:pt x="918" y="19"/>
                                      <a:pt x="900" y="22"/>
                                      <a:pt x="883" y="24"/>
                                    </a:cubicBezTo>
                                    <a:cubicBezTo>
                                      <a:pt x="875" y="25"/>
                                      <a:pt x="866" y="25"/>
                                      <a:pt x="858" y="26"/>
                                    </a:cubicBezTo>
                                    <a:cubicBezTo>
                                      <a:pt x="859" y="26"/>
                                      <a:pt x="859" y="25"/>
                                      <a:pt x="860" y="24"/>
                                    </a:cubicBezTo>
                                    <a:cubicBezTo>
                                      <a:pt x="862" y="23"/>
                                      <a:pt x="863" y="21"/>
                                      <a:pt x="862" y="18"/>
                                    </a:cubicBezTo>
                                    <a:cubicBezTo>
                                      <a:pt x="885" y="13"/>
                                      <a:pt x="910" y="9"/>
                                      <a:pt x="934" y="6"/>
                                    </a:cubicBezTo>
                                    <a:cubicBezTo>
                                      <a:pt x="934" y="6"/>
                                      <a:pt x="935" y="7"/>
                                      <a:pt x="935" y="8"/>
                                    </a:cubicBezTo>
                                    <a:cubicBezTo>
                                      <a:pt x="935" y="8"/>
                                      <a:pt x="936" y="8"/>
                                      <a:pt x="936" y="8"/>
                                    </a:cubicBezTo>
                                    <a:lnTo>
                                      <a:pt x="936" y="16"/>
                                    </a:lnTo>
                                    <a:close/>
                                    <a:moveTo>
                                      <a:pt x="770" y="77"/>
                                    </a:moveTo>
                                    <a:cubicBezTo>
                                      <a:pt x="770" y="77"/>
                                      <a:pt x="770" y="78"/>
                                      <a:pt x="771" y="78"/>
                                    </a:cubicBezTo>
                                    <a:cubicBezTo>
                                      <a:pt x="777" y="81"/>
                                      <a:pt x="783" y="84"/>
                                      <a:pt x="790" y="88"/>
                                    </a:cubicBezTo>
                                    <a:cubicBezTo>
                                      <a:pt x="783" y="84"/>
                                      <a:pt x="776" y="81"/>
                                      <a:pt x="770" y="77"/>
                                    </a:cubicBezTo>
                                    <a:close/>
                                    <a:moveTo>
                                      <a:pt x="883" y="124"/>
                                    </a:moveTo>
                                    <a:cubicBezTo>
                                      <a:pt x="936" y="146"/>
                                      <a:pt x="936" y="146"/>
                                      <a:pt x="936" y="146"/>
                                    </a:cubicBezTo>
                                    <a:cubicBezTo>
                                      <a:pt x="936" y="148"/>
                                      <a:pt x="936" y="148"/>
                                      <a:pt x="936" y="148"/>
                                    </a:cubicBezTo>
                                    <a:cubicBezTo>
                                      <a:pt x="917" y="140"/>
                                      <a:pt x="900" y="132"/>
                                      <a:pt x="883" y="124"/>
                                    </a:cubicBezTo>
                                    <a:close/>
                                    <a:moveTo>
                                      <a:pt x="753" y="66"/>
                                    </a:moveTo>
                                    <a:cubicBezTo>
                                      <a:pt x="936" y="120"/>
                                      <a:pt x="936" y="120"/>
                                      <a:pt x="936" y="120"/>
                                    </a:cubicBezTo>
                                    <a:cubicBezTo>
                                      <a:pt x="936" y="143"/>
                                      <a:pt x="936" y="143"/>
                                      <a:pt x="936" y="143"/>
                                    </a:cubicBezTo>
                                    <a:cubicBezTo>
                                      <a:pt x="817" y="93"/>
                                      <a:pt x="817" y="93"/>
                                      <a:pt x="817" y="93"/>
                                    </a:cubicBezTo>
                                    <a:cubicBezTo>
                                      <a:pt x="817" y="93"/>
                                      <a:pt x="817" y="92"/>
                                      <a:pt x="816" y="92"/>
                                    </a:cubicBezTo>
                                    <a:cubicBezTo>
                                      <a:pt x="814" y="90"/>
                                      <a:pt x="811" y="89"/>
                                      <a:pt x="809" y="90"/>
                                    </a:cubicBezTo>
                                    <a:cubicBezTo>
                                      <a:pt x="767" y="73"/>
                                      <a:pt x="767" y="73"/>
                                      <a:pt x="767" y="73"/>
                                    </a:cubicBezTo>
                                    <a:cubicBezTo>
                                      <a:pt x="762" y="70"/>
                                      <a:pt x="758" y="68"/>
                                      <a:pt x="753" y="66"/>
                                    </a:cubicBezTo>
                                    <a:close/>
                                    <a:moveTo>
                                      <a:pt x="818" y="98"/>
                                    </a:moveTo>
                                    <a:cubicBezTo>
                                      <a:pt x="850" y="112"/>
                                      <a:pt x="889" y="130"/>
                                      <a:pt x="936" y="151"/>
                                    </a:cubicBezTo>
                                    <a:cubicBezTo>
                                      <a:pt x="936" y="169"/>
                                      <a:pt x="936" y="169"/>
                                      <a:pt x="936" y="169"/>
                                    </a:cubicBezTo>
                                    <a:cubicBezTo>
                                      <a:pt x="888" y="141"/>
                                      <a:pt x="848" y="119"/>
                                      <a:pt x="816" y="102"/>
                                    </a:cubicBezTo>
                                    <a:cubicBezTo>
                                      <a:pt x="817" y="101"/>
                                      <a:pt x="818" y="100"/>
                                      <a:pt x="818" y="98"/>
                                    </a:cubicBezTo>
                                    <a:close/>
                                    <a:moveTo>
                                      <a:pt x="805" y="93"/>
                                    </a:moveTo>
                                    <a:cubicBezTo>
                                      <a:pt x="804" y="92"/>
                                      <a:pt x="804" y="92"/>
                                      <a:pt x="804" y="92"/>
                                    </a:cubicBezTo>
                                    <a:cubicBezTo>
                                      <a:pt x="804" y="92"/>
                                      <a:pt x="805" y="92"/>
                                      <a:pt x="805" y="93"/>
                                    </a:cubicBezTo>
                                    <a:cubicBezTo>
                                      <a:pt x="805" y="93"/>
                                      <a:pt x="805" y="93"/>
                                      <a:pt x="805" y="93"/>
                                    </a:cubicBezTo>
                                    <a:close/>
                                    <a:moveTo>
                                      <a:pt x="772" y="0"/>
                                    </a:moveTo>
                                    <a:cubicBezTo>
                                      <a:pt x="784" y="0"/>
                                      <a:pt x="784" y="0"/>
                                      <a:pt x="784" y="0"/>
                                    </a:cubicBezTo>
                                    <a:cubicBezTo>
                                      <a:pt x="764" y="17"/>
                                      <a:pt x="746" y="32"/>
                                      <a:pt x="735" y="42"/>
                                    </a:cubicBezTo>
                                    <a:cubicBezTo>
                                      <a:pt x="743" y="32"/>
                                      <a:pt x="756" y="18"/>
                                      <a:pt x="772" y="0"/>
                                    </a:cubicBezTo>
                                    <a:close/>
                                    <a:moveTo>
                                      <a:pt x="52" y="54"/>
                                    </a:moveTo>
                                    <a:cubicBezTo>
                                      <a:pt x="33" y="69"/>
                                      <a:pt x="15" y="82"/>
                                      <a:pt x="0" y="95"/>
                                    </a:cubicBezTo>
                                    <a:cubicBezTo>
                                      <a:pt x="0" y="92"/>
                                      <a:pt x="0" y="92"/>
                                      <a:pt x="0" y="92"/>
                                    </a:cubicBezTo>
                                    <a:cubicBezTo>
                                      <a:pt x="15" y="80"/>
                                      <a:pt x="32" y="67"/>
                                      <a:pt x="52" y="54"/>
                                    </a:cubicBezTo>
                                    <a:close/>
                                    <a:moveTo>
                                      <a:pt x="0" y="55"/>
                                    </a:moveTo>
                                    <a:cubicBezTo>
                                      <a:pt x="13" y="37"/>
                                      <a:pt x="28" y="19"/>
                                      <a:pt x="43" y="0"/>
                                    </a:cubicBezTo>
                                    <a:cubicBezTo>
                                      <a:pt x="63" y="0"/>
                                      <a:pt x="63" y="0"/>
                                      <a:pt x="63" y="0"/>
                                    </a:cubicBezTo>
                                    <a:cubicBezTo>
                                      <a:pt x="39" y="24"/>
                                      <a:pt x="18" y="46"/>
                                      <a:pt x="0" y="67"/>
                                    </a:cubicBezTo>
                                    <a:lnTo>
                                      <a:pt x="0" y="55"/>
                                    </a:lnTo>
                                    <a:close/>
                                    <a:moveTo>
                                      <a:pt x="14" y="67"/>
                                    </a:moveTo>
                                    <a:cubicBezTo>
                                      <a:pt x="9" y="71"/>
                                      <a:pt x="4" y="75"/>
                                      <a:pt x="0" y="80"/>
                                    </a:cubicBezTo>
                                    <a:cubicBezTo>
                                      <a:pt x="0" y="72"/>
                                      <a:pt x="0" y="72"/>
                                      <a:pt x="0" y="72"/>
                                    </a:cubicBezTo>
                                    <a:cubicBezTo>
                                      <a:pt x="19" y="51"/>
                                      <a:pt x="42" y="26"/>
                                      <a:pt x="68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64" y="22"/>
                                      <a:pt x="38" y="45"/>
                                      <a:pt x="14" y="67"/>
                                    </a:cubicBezTo>
                                    <a:close/>
                                    <a:moveTo>
                                      <a:pt x="11" y="34"/>
                                    </a:moveTo>
                                    <a:cubicBezTo>
                                      <a:pt x="19" y="23"/>
                                      <a:pt x="29" y="11"/>
                                      <a:pt x="38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29" y="11"/>
                                      <a:pt x="20" y="23"/>
                                      <a:pt x="11" y="34"/>
                                    </a:cubicBezTo>
                                    <a:close/>
                                    <a:moveTo>
                                      <a:pt x="99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09" y="9"/>
                                      <a:pt x="97" y="19"/>
                                      <a:pt x="84" y="28"/>
                                    </a:cubicBezTo>
                                    <a:cubicBezTo>
                                      <a:pt x="50" y="49"/>
                                      <a:pt x="22" y="69"/>
                                      <a:pt x="0" y="86"/>
                                    </a:cubicBezTo>
                                    <a:cubicBezTo>
                                      <a:pt x="0" y="86"/>
                                      <a:pt x="0" y="86"/>
                                      <a:pt x="0" y="86"/>
                                    </a:cubicBezTo>
                                    <a:cubicBezTo>
                                      <a:pt x="5" y="80"/>
                                      <a:pt x="11" y="75"/>
                                      <a:pt x="17" y="69"/>
                                    </a:cubicBezTo>
                                    <a:cubicBezTo>
                                      <a:pt x="27" y="61"/>
                                      <a:pt x="37" y="52"/>
                                      <a:pt x="49" y="43"/>
                                    </a:cubicBezTo>
                                    <a:cubicBezTo>
                                      <a:pt x="48" y="42"/>
                                      <a:pt x="48" y="42"/>
                                      <a:pt x="48" y="42"/>
                                    </a:cubicBezTo>
                                    <a:cubicBezTo>
                                      <a:pt x="64" y="28"/>
                                      <a:pt x="81" y="14"/>
                                      <a:pt x="99" y="0"/>
                                    </a:cubicBezTo>
                                    <a:close/>
                                    <a:moveTo>
                                      <a:pt x="111" y="13"/>
                                    </a:moveTo>
                                    <a:cubicBezTo>
                                      <a:pt x="117" y="9"/>
                                      <a:pt x="123" y="4"/>
                                      <a:pt x="129" y="0"/>
                                    </a:cubicBezTo>
                                    <a:cubicBezTo>
                                      <a:pt x="137" y="0"/>
                                      <a:pt x="137" y="0"/>
                                      <a:pt x="137" y="0"/>
                                    </a:cubicBezTo>
                                    <a:cubicBezTo>
                                      <a:pt x="128" y="4"/>
                                      <a:pt x="119" y="9"/>
                                      <a:pt x="111" y="13"/>
                                    </a:cubicBezTo>
                                    <a:close/>
                                    <a:moveTo>
                                      <a:pt x="16" y="161"/>
                                    </a:moveTo>
                                    <a:cubicBezTo>
                                      <a:pt x="10" y="161"/>
                                      <a:pt x="5" y="161"/>
                                      <a:pt x="0" y="161"/>
                                    </a:cubicBezTo>
                                    <a:cubicBezTo>
                                      <a:pt x="0" y="161"/>
                                      <a:pt x="0" y="161"/>
                                      <a:pt x="0" y="161"/>
                                    </a:cubicBezTo>
                                    <a:cubicBezTo>
                                      <a:pt x="5" y="161"/>
                                      <a:pt x="10" y="161"/>
                                      <a:pt x="16" y="161"/>
                                    </a:cubicBezTo>
                                    <a:close/>
                                    <a:moveTo>
                                      <a:pt x="642" y="504"/>
                                    </a:moveTo>
                                    <a:cubicBezTo>
                                      <a:pt x="646" y="484"/>
                                      <a:pt x="660" y="415"/>
                                      <a:pt x="664" y="396"/>
                                    </a:cubicBezTo>
                                    <a:cubicBezTo>
                                      <a:pt x="663" y="396"/>
                                      <a:pt x="661" y="395"/>
                                      <a:pt x="660" y="394"/>
                                    </a:cubicBezTo>
                                    <a:cubicBezTo>
                                      <a:pt x="658" y="391"/>
                                      <a:pt x="658" y="387"/>
                                      <a:pt x="661" y="384"/>
                                    </a:cubicBezTo>
                                    <a:cubicBezTo>
                                      <a:pt x="662" y="383"/>
                                      <a:pt x="663" y="382"/>
                                      <a:pt x="665" y="382"/>
                                    </a:cubicBezTo>
                                    <a:cubicBezTo>
                                      <a:pt x="681" y="241"/>
                                      <a:pt x="698" y="150"/>
                                      <a:pt x="709" y="101"/>
                                    </a:cubicBezTo>
                                    <a:cubicBezTo>
                                      <a:pt x="700" y="133"/>
                                      <a:pt x="688" y="180"/>
                                      <a:pt x="678" y="236"/>
                                    </a:cubicBezTo>
                                    <a:cubicBezTo>
                                      <a:pt x="679" y="236"/>
                                      <a:pt x="680" y="237"/>
                                      <a:pt x="681" y="237"/>
                                    </a:cubicBezTo>
                                    <a:cubicBezTo>
                                      <a:pt x="684" y="240"/>
                                      <a:pt x="684" y="245"/>
                                      <a:pt x="681" y="248"/>
                                    </a:cubicBezTo>
                                    <a:cubicBezTo>
                                      <a:pt x="678" y="251"/>
                                      <a:pt x="673" y="250"/>
                                      <a:pt x="670" y="247"/>
                                    </a:cubicBezTo>
                                    <a:cubicBezTo>
                                      <a:pt x="668" y="244"/>
                                      <a:pt x="668" y="240"/>
                                      <a:pt x="671" y="237"/>
                                    </a:cubicBezTo>
                                    <a:cubicBezTo>
                                      <a:pt x="672" y="236"/>
                                      <a:pt x="674" y="235"/>
                                      <a:pt x="676" y="235"/>
                                    </a:cubicBezTo>
                                    <a:cubicBezTo>
                                      <a:pt x="686" y="174"/>
                                      <a:pt x="700" y="122"/>
                                      <a:pt x="710" y="90"/>
                                    </a:cubicBezTo>
                                    <a:cubicBezTo>
                                      <a:pt x="692" y="133"/>
                                      <a:pt x="661" y="218"/>
                                      <a:pt x="624" y="348"/>
                                    </a:cubicBezTo>
                                    <a:cubicBezTo>
                                      <a:pt x="625" y="348"/>
                                      <a:pt x="625" y="349"/>
                                      <a:pt x="626" y="349"/>
                                    </a:cubicBezTo>
                                    <a:cubicBezTo>
                                      <a:pt x="629" y="352"/>
                                      <a:pt x="628" y="357"/>
                                      <a:pt x="625" y="360"/>
                                    </a:cubicBezTo>
                                    <a:cubicBezTo>
                                      <a:pt x="622" y="363"/>
                                      <a:pt x="618" y="362"/>
                                      <a:pt x="615" y="359"/>
                                    </a:cubicBezTo>
                                    <a:cubicBezTo>
                                      <a:pt x="612" y="356"/>
                                      <a:pt x="612" y="352"/>
                                      <a:pt x="615" y="349"/>
                                    </a:cubicBezTo>
                                    <a:cubicBezTo>
                                      <a:pt x="617" y="348"/>
                                      <a:pt x="619" y="347"/>
                                      <a:pt x="621" y="347"/>
                                    </a:cubicBezTo>
                                    <a:cubicBezTo>
                                      <a:pt x="659" y="214"/>
                                      <a:pt x="691" y="129"/>
                                      <a:pt x="708" y="86"/>
                                    </a:cubicBezTo>
                                    <a:cubicBezTo>
                                      <a:pt x="707" y="86"/>
                                      <a:pt x="707" y="86"/>
                                      <a:pt x="707" y="85"/>
                                    </a:cubicBezTo>
                                    <a:cubicBezTo>
                                      <a:pt x="688" y="119"/>
                                      <a:pt x="656" y="182"/>
                                      <a:pt x="617" y="284"/>
                                    </a:cubicBezTo>
                                    <a:cubicBezTo>
                                      <a:pt x="617" y="284"/>
                                      <a:pt x="618" y="284"/>
                                      <a:pt x="618" y="285"/>
                                    </a:cubicBezTo>
                                    <a:cubicBezTo>
                                      <a:pt x="621" y="288"/>
                                      <a:pt x="621" y="293"/>
                                      <a:pt x="618" y="295"/>
                                    </a:cubicBezTo>
                                    <a:cubicBezTo>
                                      <a:pt x="615" y="298"/>
                                      <a:pt x="610" y="298"/>
                                      <a:pt x="607" y="295"/>
                                    </a:cubicBezTo>
                                    <a:cubicBezTo>
                                      <a:pt x="604" y="292"/>
                                      <a:pt x="605" y="287"/>
                                      <a:pt x="608" y="284"/>
                                    </a:cubicBezTo>
                                    <a:cubicBezTo>
                                      <a:pt x="609" y="283"/>
                                      <a:pt x="612" y="282"/>
                                      <a:pt x="614" y="283"/>
                                    </a:cubicBezTo>
                                    <a:cubicBezTo>
                                      <a:pt x="637" y="224"/>
                                      <a:pt x="658" y="177"/>
                                      <a:pt x="674" y="142"/>
                                    </a:cubicBezTo>
                                    <a:cubicBezTo>
                                      <a:pt x="650" y="188"/>
                                      <a:pt x="619" y="251"/>
                                      <a:pt x="588" y="327"/>
                                    </a:cubicBezTo>
                                    <a:cubicBezTo>
                                      <a:pt x="588" y="327"/>
                                      <a:pt x="589" y="328"/>
                                      <a:pt x="590" y="328"/>
                                    </a:cubicBezTo>
                                    <a:cubicBezTo>
                                      <a:pt x="592" y="331"/>
                                      <a:pt x="592" y="336"/>
                                      <a:pt x="589" y="339"/>
                                    </a:cubicBezTo>
                                    <a:cubicBezTo>
                                      <a:pt x="586" y="342"/>
                                      <a:pt x="582" y="341"/>
                                      <a:pt x="579" y="338"/>
                                    </a:cubicBezTo>
                                    <a:cubicBezTo>
                                      <a:pt x="576" y="335"/>
                                      <a:pt x="576" y="331"/>
                                      <a:pt x="579" y="328"/>
                                    </a:cubicBezTo>
                                    <a:cubicBezTo>
                                      <a:pt x="581" y="327"/>
                                      <a:pt x="583" y="326"/>
                                      <a:pt x="585" y="326"/>
                                    </a:cubicBezTo>
                                    <a:cubicBezTo>
                                      <a:pt x="626" y="226"/>
                                      <a:pt x="666" y="150"/>
                                      <a:pt x="692" y="104"/>
                                    </a:cubicBezTo>
                                    <a:cubicBezTo>
                                      <a:pt x="662" y="150"/>
                                      <a:pt x="615" y="224"/>
                                      <a:pt x="564" y="314"/>
                                    </a:cubicBezTo>
                                    <a:cubicBezTo>
                                      <a:pt x="564" y="344"/>
                                      <a:pt x="564" y="381"/>
                                      <a:pt x="564" y="381"/>
                                    </a:cubicBezTo>
                                    <a:cubicBezTo>
                                      <a:pt x="564" y="381"/>
                                      <a:pt x="561" y="351"/>
                                      <a:pt x="559" y="323"/>
                                    </a:cubicBezTo>
                                    <a:cubicBezTo>
                                      <a:pt x="556" y="329"/>
                                      <a:pt x="552" y="335"/>
                                      <a:pt x="549" y="340"/>
                                    </a:cubicBezTo>
                                    <a:cubicBezTo>
                                      <a:pt x="549" y="341"/>
                                      <a:pt x="550" y="341"/>
                                      <a:pt x="550" y="341"/>
                                    </a:cubicBezTo>
                                    <a:cubicBezTo>
                                      <a:pt x="553" y="344"/>
                                      <a:pt x="552" y="349"/>
                                      <a:pt x="549" y="352"/>
                                    </a:cubicBezTo>
                                    <a:cubicBezTo>
                                      <a:pt x="547" y="354"/>
                                      <a:pt x="544" y="354"/>
                                      <a:pt x="541" y="353"/>
                                    </a:cubicBezTo>
                                    <a:cubicBezTo>
                                      <a:pt x="545" y="373"/>
                                      <a:pt x="547" y="395"/>
                                      <a:pt x="545" y="404"/>
                                    </a:cubicBezTo>
                                    <a:cubicBezTo>
                                      <a:pt x="542" y="361"/>
                                      <a:pt x="516" y="312"/>
                                      <a:pt x="526" y="309"/>
                                    </a:cubicBezTo>
                                    <a:cubicBezTo>
                                      <a:pt x="531" y="308"/>
                                      <a:pt x="535" y="323"/>
                                      <a:pt x="539" y="341"/>
                                    </a:cubicBezTo>
                                    <a:cubicBezTo>
                                      <a:pt x="539" y="341"/>
                                      <a:pt x="539" y="341"/>
                                      <a:pt x="539" y="341"/>
                                    </a:cubicBezTo>
                                    <a:cubicBezTo>
                                      <a:pt x="541" y="339"/>
                                      <a:pt x="544" y="338"/>
                                      <a:pt x="547" y="339"/>
                                    </a:cubicBezTo>
                                    <a:cubicBezTo>
                                      <a:pt x="551" y="332"/>
                                      <a:pt x="554" y="325"/>
                                      <a:pt x="558" y="318"/>
                                    </a:cubicBezTo>
                                    <a:cubicBezTo>
                                      <a:pt x="557" y="296"/>
                                      <a:pt x="555" y="275"/>
                                      <a:pt x="555" y="274"/>
                                    </a:cubicBezTo>
                                    <a:cubicBezTo>
                                      <a:pt x="556" y="271"/>
                                      <a:pt x="562" y="271"/>
                                      <a:pt x="563" y="274"/>
                                    </a:cubicBezTo>
                                    <a:cubicBezTo>
                                      <a:pt x="564" y="276"/>
                                      <a:pt x="564" y="290"/>
                                      <a:pt x="564" y="308"/>
                                    </a:cubicBezTo>
                                    <a:cubicBezTo>
                                      <a:pt x="624" y="204"/>
                                      <a:pt x="678" y="120"/>
                                      <a:pt x="704" y="80"/>
                                    </a:cubicBezTo>
                                    <a:cubicBezTo>
                                      <a:pt x="704" y="79"/>
                                      <a:pt x="704" y="79"/>
                                      <a:pt x="704" y="78"/>
                                    </a:cubicBezTo>
                                    <a:cubicBezTo>
                                      <a:pt x="684" y="103"/>
                                      <a:pt x="648" y="151"/>
                                      <a:pt x="598" y="233"/>
                                    </a:cubicBezTo>
                                    <a:cubicBezTo>
                                      <a:pt x="598" y="234"/>
                                      <a:pt x="599" y="234"/>
                                      <a:pt x="599" y="234"/>
                                    </a:cubicBezTo>
                                    <a:cubicBezTo>
                                      <a:pt x="602" y="237"/>
                                      <a:pt x="602" y="242"/>
                                      <a:pt x="599" y="245"/>
                                    </a:cubicBezTo>
                                    <a:cubicBezTo>
                                      <a:pt x="596" y="248"/>
                                      <a:pt x="591" y="247"/>
                                      <a:pt x="588" y="244"/>
                                    </a:cubicBezTo>
                                    <a:cubicBezTo>
                                      <a:pt x="585" y="241"/>
                                      <a:pt x="586" y="237"/>
                                      <a:pt x="588" y="234"/>
                                    </a:cubicBezTo>
                                    <a:cubicBezTo>
                                      <a:pt x="590" y="232"/>
                                      <a:pt x="593" y="232"/>
                                      <a:pt x="595" y="232"/>
                                    </a:cubicBezTo>
                                    <a:cubicBezTo>
                                      <a:pt x="636" y="165"/>
                                      <a:pt x="668" y="120"/>
                                      <a:pt x="689" y="93"/>
                                    </a:cubicBezTo>
                                    <a:cubicBezTo>
                                      <a:pt x="681" y="102"/>
                                      <a:pt x="671" y="113"/>
                                      <a:pt x="660" y="125"/>
                                    </a:cubicBezTo>
                                    <a:cubicBezTo>
                                      <a:pt x="660" y="127"/>
                                      <a:pt x="659" y="128"/>
                                      <a:pt x="658" y="130"/>
                                    </a:cubicBezTo>
                                    <a:cubicBezTo>
                                      <a:pt x="657" y="131"/>
                                      <a:pt x="655" y="131"/>
                                      <a:pt x="654" y="132"/>
                                    </a:cubicBezTo>
                                    <a:cubicBezTo>
                                      <a:pt x="629" y="159"/>
                                      <a:pt x="600" y="194"/>
                                      <a:pt x="568" y="233"/>
                                    </a:cubicBezTo>
                                    <a:cubicBezTo>
                                      <a:pt x="569" y="235"/>
                                      <a:pt x="568" y="238"/>
                                      <a:pt x="566" y="240"/>
                                    </a:cubicBezTo>
                                    <a:cubicBezTo>
                                      <a:pt x="564" y="242"/>
                                      <a:pt x="562" y="242"/>
                                      <a:pt x="560" y="242"/>
                                    </a:cubicBezTo>
                                    <a:cubicBezTo>
                                      <a:pt x="540" y="268"/>
                                      <a:pt x="519" y="295"/>
                                      <a:pt x="497" y="323"/>
                                    </a:cubicBezTo>
                                    <a:cubicBezTo>
                                      <a:pt x="498" y="323"/>
                                      <a:pt x="498" y="324"/>
                                      <a:pt x="498" y="324"/>
                                    </a:cubicBezTo>
                                    <a:cubicBezTo>
                                      <a:pt x="500" y="326"/>
                                      <a:pt x="500" y="330"/>
                                      <a:pt x="499" y="332"/>
                                    </a:cubicBezTo>
                                    <a:cubicBezTo>
                                      <a:pt x="507" y="356"/>
                                      <a:pt x="515" y="388"/>
                                      <a:pt x="512" y="398"/>
                                    </a:cubicBezTo>
                                    <a:cubicBezTo>
                                      <a:pt x="510" y="376"/>
                                      <a:pt x="499" y="353"/>
                                      <a:pt x="491" y="336"/>
                                    </a:cubicBezTo>
                                    <a:cubicBezTo>
                                      <a:pt x="490" y="336"/>
                                      <a:pt x="488" y="335"/>
                                      <a:pt x="487" y="334"/>
                                    </a:cubicBezTo>
                                    <a:cubicBezTo>
                                      <a:pt x="485" y="331"/>
                                      <a:pt x="484" y="328"/>
                                      <a:pt x="486" y="325"/>
                                    </a:cubicBezTo>
                                    <a:cubicBezTo>
                                      <a:pt x="481" y="314"/>
                                      <a:pt x="479" y="307"/>
                                      <a:pt x="482" y="305"/>
                                    </a:cubicBezTo>
                                    <a:cubicBezTo>
                                      <a:pt x="486" y="305"/>
                                      <a:pt x="490" y="311"/>
                                      <a:pt x="495" y="322"/>
                                    </a:cubicBezTo>
                                    <a:cubicBezTo>
                                      <a:pt x="495" y="322"/>
                                      <a:pt x="495" y="322"/>
                                      <a:pt x="495" y="322"/>
                                    </a:cubicBezTo>
                                    <a:cubicBezTo>
                                      <a:pt x="516" y="293"/>
                                      <a:pt x="537" y="266"/>
                                      <a:pt x="557" y="241"/>
                                    </a:cubicBezTo>
                                    <a:cubicBezTo>
                                      <a:pt x="557" y="241"/>
                                      <a:pt x="556" y="240"/>
                                      <a:pt x="556" y="240"/>
                                    </a:cubicBezTo>
                                    <a:cubicBezTo>
                                      <a:pt x="553" y="237"/>
                                      <a:pt x="553" y="232"/>
                                      <a:pt x="556" y="229"/>
                                    </a:cubicBezTo>
                                    <a:cubicBezTo>
                                      <a:pt x="558" y="227"/>
                                      <a:pt x="562" y="227"/>
                                      <a:pt x="565" y="228"/>
                                    </a:cubicBezTo>
                                    <a:cubicBezTo>
                                      <a:pt x="599" y="186"/>
                                      <a:pt x="626" y="154"/>
                                      <a:pt x="648" y="130"/>
                                    </a:cubicBezTo>
                                    <a:cubicBezTo>
                                      <a:pt x="648" y="130"/>
                                      <a:pt x="647" y="130"/>
                                      <a:pt x="647" y="129"/>
                                    </a:cubicBezTo>
                                    <a:cubicBezTo>
                                      <a:pt x="644" y="126"/>
                                      <a:pt x="645" y="122"/>
                                      <a:pt x="648" y="119"/>
                                    </a:cubicBezTo>
                                    <a:cubicBezTo>
                                      <a:pt x="650" y="117"/>
                                      <a:pt x="654" y="116"/>
                                      <a:pt x="656" y="118"/>
                                    </a:cubicBezTo>
                                    <a:cubicBezTo>
                                      <a:pt x="677" y="95"/>
                                      <a:pt x="694" y="78"/>
                                      <a:pt x="706" y="67"/>
                                    </a:cubicBezTo>
                                    <a:cubicBezTo>
                                      <a:pt x="700" y="71"/>
                                      <a:pt x="692" y="77"/>
                                      <a:pt x="682" y="85"/>
                                    </a:cubicBezTo>
                                    <a:cubicBezTo>
                                      <a:pt x="682" y="87"/>
                                      <a:pt x="682" y="89"/>
                                      <a:pt x="680" y="91"/>
                                    </a:cubicBezTo>
                                    <a:cubicBezTo>
                                      <a:pt x="678" y="93"/>
                                      <a:pt x="675" y="93"/>
                                      <a:pt x="672" y="93"/>
                                    </a:cubicBezTo>
                                    <a:cubicBezTo>
                                      <a:pt x="642" y="117"/>
                                      <a:pt x="597" y="158"/>
                                      <a:pt x="532" y="224"/>
                                    </a:cubicBezTo>
                                    <a:cubicBezTo>
                                      <a:pt x="534" y="227"/>
                                      <a:pt x="533" y="231"/>
                                      <a:pt x="531" y="234"/>
                                    </a:cubicBezTo>
                                    <a:cubicBezTo>
                                      <a:pt x="528" y="236"/>
                                      <a:pt x="523" y="236"/>
                                      <a:pt x="520" y="233"/>
                                    </a:cubicBezTo>
                                    <a:cubicBezTo>
                                      <a:pt x="517" y="230"/>
                                      <a:pt x="517" y="226"/>
                                      <a:pt x="520" y="223"/>
                                    </a:cubicBezTo>
                                    <a:cubicBezTo>
                                      <a:pt x="523" y="220"/>
                                      <a:pt x="527" y="220"/>
                                      <a:pt x="529" y="222"/>
                                    </a:cubicBezTo>
                                    <a:cubicBezTo>
                                      <a:pt x="594" y="156"/>
                                      <a:pt x="639" y="115"/>
                                      <a:pt x="670" y="91"/>
                                    </a:cubicBezTo>
                                    <a:cubicBezTo>
                                      <a:pt x="670" y="91"/>
                                      <a:pt x="669" y="91"/>
                                      <a:pt x="669" y="91"/>
                                    </a:cubicBezTo>
                                    <a:cubicBezTo>
                                      <a:pt x="668" y="90"/>
                                      <a:pt x="668" y="88"/>
                                      <a:pt x="667" y="87"/>
                                    </a:cubicBezTo>
                                    <a:cubicBezTo>
                                      <a:pt x="640" y="103"/>
                                      <a:pt x="605" y="125"/>
                                      <a:pt x="562" y="155"/>
                                    </a:cubicBezTo>
                                    <a:cubicBezTo>
                                      <a:pt x="562" y="156"/>
                                      <a:pt x="562" y="156"/>
                                      <a:pt x="561" y="157"/>
                                    </a:cubicBezTo>
                                    <a:cubicBezTo>
                                      <a:pt x="560" y="158"/>
                                      <a:pt x="558" y="159"/>
                                      <a:pt x="557" y="159"/>
                                    </a:cubicBezTo>
                                    <a:cubicBezTo>
                                      <a:pt x="524" y="182"/>
                                      <a:pt x="488" y="210"/>
                                      <a:pt x="449" y="242"/>
                                    </a:cubicBezTo>
                                    <a:cubicBezTo>
                                      <a:pt x="450" y="245"/>
                                      <a:pt x="449" y="248"/>
                                      <a:pt x="447" y="250"/>
                                    </a:cubicBezTo>
                                    <a:cubicBezTo>
                                      <a:pt x="444" y="253"/>
                                      <a:pt x="439" y="253"/>
                                      <a:pt x="437" y="250"/>
                                    </a:cubicBezTo>
                                    <a:cubicBezTo>
                                      <a:pt x="434" y="247"/>
                                      <a:pt x="434" y="242"/>
                                      <a:pt x="437" y="240"/>
                                    </a:cubicBezTo>
                                    <a:cubicBezTo>
                                      <a:pt x="440" y="237"/>
                                      <a:pt x="444" y="237"/>
                                      <a:pt x="447" y="239"/>
                                    </a:cubicBezTo>
                                    <a:cubicBezTo>
                                      <a:pt x="485" y="208"/>
                                      <a:pt x="521" y="181"/>
                                      <a:pt x="553" y="158"/>
                                    </a:cubicBezTo>
                                    <a:cubicBezTo>
                                      <a:pt x="552" y="158"/>
                                      <a:pt x="551" y="157"/>
                                      <a:pt x="550" y="156"/>
                                    </a:cubicBezTo>
                                    <a:cubicBezTo>
                                      <a:pt x="548" y="153"/>
                                      <a:pt x="548" y="149"/>
                                      <a:pt x="551" y="146"/>
                                    </a:cubicBezTo>
                                    <a:cubicBezTo>
                                      <a:pt x="554" y="144"/>
                                      <a:pt x="558" y="143"/>
                                      <a:pt x="560" y="146"/>
                                    </a:cubicBezTo>
                                    <a:cubicBezTo>
                                      <a:pt x="599" y="118"/>
                                      <a:pt x="630" y="99"/>
                                      <a:pt x="655" y="85"/>
                                    </a:cubicBezTo>
                                    <a:cubicBezTo>
                                      <a:pt x="605" y="107"/>
                                      <a:pt x="531" y="141"/>
                                      <a:pt x="443" y="187"/>
                                    </a:cubicBezTo>
                                    <a:cubicBezTo>
                                      <a:pt x="444" y="189"/>
                                      <a:pt x="443" y="192"/>
                                      <a:pt x="441" y="194"/>
                                    </a:cubicBezTo>
                                    <a:cubicBezTo>
                                      <a:pt x="438" y="197"/>
                                      <a:pt x="433" y="197"/>
                                      <a:pt x="430" y="194"/>
                                    </a:cubicBezTo>
                                    <a:cubicBezTo>
                                      <a:pt x="428" y="191"/>
                                      <a:pt x="428" y="186"/>
                                      <a:pt x="431" y="183"/>
                                    </a:cubicBezTo>
                                    <a:cubicBezTo>
                                      <a:pt x="434" y="180"/>
                                      <a:pt x="438" y="181"/>
                                      <a:pt x="441" y="184"/>
                                    </a:cubicBezTo>
                                    <a:cubicBezTo>
                                      <a:pt x="441" y="184"/>
                                      <a:pt x="441" y="184"/>
                                      <a:pt x="442" y="184"/>
                                    </a:cubicBezTo>
                                    <a:cubicBezTo>
                                      <a:pt x="527" y="140"/>
                                      <a:pt x="599" y="106"/>
                                      <a:pt x="649" y="85"/>
                                    </a:cubicBezTo>
                                    <a:cubicBezTo>
                                      <a:pt x="648" y="84"/>
                                      <a:pt x="647" y="84"/>
                                      <a:pt x="646" y="83"/>
                                    </a:cubicBezTo>
                                    <a:cubicBezTo>
                                      <a:pt x="646" y="83"/>
                                      <a:pt x="645" y="82"/>
                                      <a:pt x="645" y="82"/>
                                    </a:cubicBezTo>
                                    <a:cubicBezTo>
                                      <a:pt x="598" y="97"/>
                                      <a:pt x="537" y="118"/>
                                      <a:pt x="485" y="137"/>
                                    </a:cubicBezTo>
                                    <a:cubicBezTo>
                                      <a:pt x="485" y="139"/>
                                      <a:pt x="484" y="142"/>
                                      <a:pt x="482" y="144"/>
                                    </a:cubicBezTo>
                                    <a:cubicBezTo>
                                      <a:pt x="480" y="146"/>
                                      <a:pt x="475" y="146"/>
                                      <a:pt x="472" y="143"/>
                                    </a:cubicBezTo>
                                    <a:cubicBezTo>
                                      <a:pt x="470" y="141"/>
                                      <a:pt x="470" y="138"/>
                                      <a:pt x="471" y="135"/>
                                    </a:cubicBezTo>
                                    <a:cubicBezTo>
                                      <a:pt x="434" y="147"/>
                                      <a:pt x="434" y="147"/>
                                      <a:pt x="434" y="147"/>
                                    </a:cubicBezTo>
                                    <a:cubicBezTo>
                                      <a:pt x="434" y="149"/>
                                      <a:pt x="433" y="151"/>
                                      <a:pt x="431" y="153"/>
                                    </a:cubicBezTo>
                                    <a:cubicBezTo>
                                      <a:pt x="428" y="156"/>
                                      <a:pt x="424" y="155"/>
                                      <a:pt x="421" y="152"/>
                                    </a:cubicBezTo>
                                    <a:cubicBezTo>
                                      <a:pt x="418" y="149"/>
                                      <a:pt x="418" y="145"/>
                                      <a:pt x="421" y="142"/>
                                    </a:cubicBezTo>
                                    <a:cubicBezTo>
                                      <a:pt x="424" y="139"/>
                                      <a:pt x="429" y="139"/>
                                      <a:pt x="432" y="142"/>
                                    </a:cubicBezTo>
                                    <a:cubicBezTo>
                                      <a:pt x="432" y="143"/>
                                      <a:pt x="432" y="143"/>
                                      <a:pt x="433" y="144"/>
                                    </a:cubicBezTo>
                                    <a:cubicBezTo>
                                      <a:pt x="644" y="78"/>
                                      <a:pt x="644" y="78"/>
                                      <a:pt x="644" y="78"/>
                                    </a:cubicBezTo>
                                    <a:cubicBezTo>
                                      <a:pt x="644" y="77"/>
                                      <a:pt x="644" y="75"/>
                                      <a:pt x="645" y="74"/>
                                    </a:cubicBezTo>
                                    <a:cubicBezTo>
                                      <a:pt x="397" y="128"/>
                                      <a:pt x="397" y="128"/>
                                      <a:pt x="397" y="128"/>
                                    </a:cubicBezTo>
                                    <a:cubicBezTo>
                                      <a:pt x="397" y="130"/>
                                      <a:pt x="396" y="132"/>
                                      <a:pt x="394" y="133"/>
                                    </a:cubicBezTo>
                                    <a:cubicBezTo>
                                      <a:pt x="391" y="136"/>
                                      <a:pt x="387" y="136"/>
                                      <a:pt x="384" y="133"/>
                                    </a:cubicBezTo>
                                    <a:cubicBezTo>
                                      <a:pt x="381" y="130"/>
                                      <a:pt x="381" y="125"/>
                                      <a:pt x="384" y="122"/>
                                    </a:cubicBezTo>
                                    <a:cubicBezTo>
                                      <a:pt x="387" y="119"/>
                                      <a:pt x="392" y="120"/>
                                      <a:pt x="395" y="123"/>
                                    </a:cubicBezTo>
                                    <a:cubicBezTo>
                                      <a:pt x="395" y="123"/>
                                      <a:pt x="396" y="124"/>
                                      <a:pt x="396" y="125"/>
                                    </a:cubicBezTo>
                                    <a:cubicBezTo>
                                      <a:pt x="676" y="64"/>
                                      <a:pt x="676" y="64"/>
                                      <a:pt x="676" y="64"/>
                                    </a:cubicBezTo>
                                    <a:cubicBezTo>
                                      <a:pt x="508" y="89"/>
                                      <a:pt x="508" y="89"/>
                                      <a:pt x="508" y="89"/>
                                    </a:cubicBezTo>
                                    <a:cubicBezTo>
                                      <a:pt x="508" y="91"/>
                                      <a:pt x="507" y="93"/>
                                      <a:pt x="506" y="94"/>
                                    </a:cubicBezTo>
                                    <a:cubicBezTo>
                                      <a:pt x="503" y="97"/>
                                      <a:pt x="498" y="97"/>
                                      <a:pt x="495" y="94"/>
                                    </a:cubicBezTo>
                                    <a:cubicBezTo>
                                      <a:pt x="492" y="91"/>
                                      <a:pt x="493" y="86"/>
                                      <a:pt x="495" y="84"/>
                                    </a:cubicBezTo>
                                    <a:cubicBezTo>
                                      <a:pt x="498" y="81"/>
                                      <a:pt x="503" y="81"/>
                                      <a:pt x="506" y="84"/>
                                    </a:cubicBezTo>
                                    <a:cubicBezTo>
                                      <a:pt x="507" y="85"/>
                                      <a:pt x="507" y="86"/>
                                      <a:pt x="507" y="86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0" y="62"/>
                                      <a:pt x="660" y="62"/>
                                      <a:pt x="659" y="61"/>
                                    </a:cubicBezTo>
                                    <a:cubicBezTo>
                                      <a:pt x="536" y="69"/>
                                      <a:pt x="536" y="69"/>
                                      <a:pt x="536" y="69"/>
                                    </a:cubicBezTo>
                                    <a:cubicBezTo>
                                      <a:pt x="536" y="69"/>
                                      <a:pt x="536" y="69"/>
                                      <a:pt x="535" y="69"/>
                                    </a:cubicBezTo>
                                    <a:cubicBezTo>
                                      <a:pt x="533" y="72"/>
                                      <a:pt x="528" y="72"/>
                                      <a:pt x="525" y="69"/>
                                    </a:cubicBezTo>
                                    <a:cubicBezTo>
                                      <a:pt x="373" y="79"/>
                                      <a:pt x="373" y="79"/>
                                      <a:pt x="373" y="79"/>
                                    </a:cubicBezTo>
                                    <a:cubicBezTo>
                                      <a:pt x="373" y="80"/>
                                      <a:pt x="372" y="82"/>
                                      <a:pt x="371" y="83"/>
                                    </a:cubicBezTo>
                                    <a:cubicBezTo>
                                      <a:pt x="368" y="86"/>
                                      <a:pt x="363" y="86"/>
                                      <a:pt x="360" y="83"/>
                                    </a:cubicBezTo>
                                    <a:cubicBezTo>
                                      <a:pt x="357" y="80"/>
                                      <a:pt x="358" y="75"/>
                                      <a:pt x="361" y="72"/>
                                    </a:cubicBezTo>
                                    <a:cubicBezTo>
                                      <a:pt x="364" y="70"/>
                                      <a:pt x="368" y="70"/>
                                      <a:pt x="371" y="73"/>
                                    </a:cubicBezTo>
                                    <a:cubicBezTo>
                                      <a:pt x="372" y="74"/>
                                      <a:pt x="372" y="75"/>
                                      <a:pt x="373" y="76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2" y="66"/>
                                      <a:pt x="472" y="62"/>
                                      <a:pt x="475" y="59"/>
                                    </a:cubicBezTo>
                                    <a:cubicBezTo>
                                      <a:pt x="478" y="56"/>
                                      <a:pt x="483" y="56"/>
                                      <a:pt x="486" y="59"/>
                                    </a:cubicBezTo>
                                    <a:cubicBezTo>
                                      <a:pt x="487" y="60"/>
                                      <a:pt x="487" y="61"/>
                                      <a:pt x="487" y="62"/>
                                    </a:cubicBezTo>
                                    <a:cubicBezTo>
                                      <a:pt x="524" y="60"/>
                                      <a:pt x="524" y="60"/>
                                      <a:pt x="524" y="60"/>
                                    </a:cubicBezTo>
                                    <a:cubicBezTo>
                                      <a:pt x="524" y="60"/>
                                      <a:pt x="525" y="59"/>
                                      <a:pt x="525" y="58"/>
                                    </a:cubicBezTo>
                                    <a:cubicBezTo>
                                      <a:pt x="528" y="56"/>
                                      <a:pt x="533" y="56"/>
                                      <a:pt x="536" y="59"/>
                                    </a:cubicBezTo>
                                    <a:cubicBezTo>
                                      <a:pt x="536" y="59"/>
                                      <a:pt x="536" y="60"/>
                                      <a:pt x="537" y="60"/>
                                    </a:cubicBezTo>
                                    <a:cubicBezTo>
                                      <a:pt x="659" y="56"/>
                                      <a:pt x="659" y="56"/>
                                      <a:pt x="659" y="56"/>
                                    </a:cubicBezTo>
                                    <a:cubicBezTo>
                                      <a:pt x="659" y="56"/>
                                      <a:pt x="659" y="55"/>
                                      <a:pt x="660" y="54"/>
                                    </a:cubicBezTo>
                                    <a:cubicBezTo>
                                      <a:pt x="634" y="53"/>
                                      <a:pt x="634" y="53"/>
                                      <a:pt x="634" y="53"/>
                                    </a:cubicBezTo>
                                    <a:cubicBezTo>
                                      <a:pt x="633" y="54"/>
                                      <a:pt x="633" y="54"/>
                                      <a:pt x="633" y="54"/>
                                    </a:cubicBezTo>
                                    <a:cubicBezTo>
                                      <a:pt x="630" y="57"/>
                                      <a:pt x="625" y="57"/>
                                      <a:pt x="622" y="54"/>
                                    </a:cubicBezTo>
                                    <a:cubicBezTo>
                                      <a:pt x="622" y="53"/>
                                      <a:pt x="622" y="53"/>
                                      <a:pt x="622" y="53"/>
                                    </a:cubicBezTo>
                                    <a:cubicBezTo>
                                      <a:pt x="414" y="44"/>
                                      <a:pt x="414" y="44"/>
                                      <a:pt x="414" y="44"/>
                                    </a:cubicBezTo>
                                    <a:cubicBezTo>
                                      <a:pt x="413" y="46"/>
                                      <a:pt x="412" y="47"/>
                                      <a:pt x="411" y="48"/>
                                    </a:cubicBezTo>
                                    <a:cubicBezTo>
                                      <a:pt x="408" y="51"/>
                                      <a:pt x="404" y="51"/>
                                      <a:pt x="401" y="48"/>
                                    </a:cubicBezTo>
                                    <a:cubicBezTo>
                                      <a:pt x="398" y="45"/>
                                      <a:pt x="398" y="40"/>
                                      <a:pt x="401" y="37"/>
                                    </a:cubicBezTo>
                                    <a:cubicBezTo>
                                      <a:pt x="404" y="34"/>
                                      <a:pt x="409" y="35"/>
                                      <a:pt x="412" y="38"/>
                                    </a:cubicBezTo>
                                    <a:cubicBezTo>
                                      <a:pt x="413" y="39"/>
                                      <a:pt x="413" y="40"/>
                                      <a:pt x="414" y="41"/>
                                    </a:cubicBezTo>
                                    <a:cubicBezTo>
                                      <a:pt x="621" y="50"/>
                                      <a:pt x="621" y="50"/>
                                      <a:pt x="621" y="50"/>
                                    </a:cubicBezTo>
                                    <a:cubicBezTo>
                                      <a:pt x="620" y="49"/>
                                      <a:pt x="621" y="49"/>
                                      <a:pt x="621" y="48"/>
                                    </a:cubicBezTo>
                                    <a:cubicBezTo>
                                      <a:pt x="467" y="34"/>
                                      <a:pt x="467" y="34"/>
                                      <a:pt x="467" y="34"/>
                                    </a:cubicBezTo>
                                    <a:cubicBezTo>
                                      <a:pt x="467" y="35"/>
                                      <a:pt x="466" y="36"/>
                                      <a:pt x="465" y="37"/>
                                    </a:cubicBezTo>
                                    <a:cubicBezTo>
                                      <a:pt x="462" y="40"/>
                                      <a:pt x="458" y="40"/>
                                      <a:pt x="455" y="37"/>
                                    </a:cubicBezTo>
                                    <a:cubicBezTo>
                                      <a:pt x="452" y="34"/>
                                      <a:pt x="452" y="29"/>
                                      <a:pt x="455" y="26"/>
                                    </a:cubicBezTo>
                                    <a:cubicBezTo>
                                      <a:pt x="458" y="24"/>
                                      <a:pt x="463" y="24"/>
                                      <a:pt x="466" y="27"/>
                                    </a:cubicBezTo>
                                    <a:cubicBezTo>
                                      <a:pt x="467" y="28"/>
                                      <a:pt x="468" y="30"/>
                                      <a:pt x="468" y="31"/>
                                    </a:cubicBezTo>
                                    <a:cubicBezTo>
                                      <a:pt x="622" y="45"/>
                                      <a:pt x="622" y="45"/>
                                      <a:pt x="622" y="45"/>
                                    </a:cubicBezTo>
                                    <a:cubicBezTo>
                                      <a:pt x="622" y="44"/>
                                      <a:pt x="622" y="44"/>
                                      <a:pt x="623" y="43"/>
                                    </a:cubicBezTo>
                                    <a:cubicBezTo>
                                      <a:pt x="623" y="43"/>
                                      <a:pt x="624" y="42"/>
                                      <a:pt x="625" y="42"/>
                                    </a:cubicBezTo>
                                    <a:cubicBezTo>
                                      <a:pt x="473" y="19"/>
                                      <a:pt x="473" y="19"/>
                                      <a:pt x="473" y="19"/>
                                    </a:cubicBezTo>
                                    <a:cubicBezTo>
                                      <a:pt x="472" y="20"/>
                                      <a:pt x="472" y="21"/>
                                      <a:pt x="471" y="22"/>
                                    </a:cubicBezTo>
                                    <a:cubicBezTo>
                                      <a:pt x="468" y="25"/>
                                      <a:pt x="463" y="25"/>
                                      <a:pt x="460" y="22"/>
                                    </a:cubicBezTo>
                                    <a:cubicBezTo>
                                      <a:pt x="458" y="19"/>
                                      <a:pt x="458" y="14"/>
                                      <a:pt x="461" y="11"/>
                                    </a:cubicBezTo>
                                    <a:cubicBezTo>
                                      <a:pt x="461" y="11"/>
                                      <a:pt x="461" y="11"/>
                                      <a:pt x="462" y="10"/>
                                    </a:cubicBezTo>
                                    <a:cubicBezTo>
                                      <a:pt x="424" y="4"/>
                                      <a:pt x="424" y="4"/>
                                      <a:pt x="424" y="4"/>
                                    </a:cubicBezTo>
                                    <a:cubicBezTo>
                                      <a:pt x="424" y="5"/>
                                      <a:pt x="423" y="6"/>
                                      <a:pt x="423" y="7"/>
                                    </a:cubicBezTo>
                                    <a:cubicBezTo>
                                      <a:pt x="420" y="9"/>
                                      <a:pt x="415" y="9"/>
                                      <a:pt x="412" y="6"/>
                                    </a:cubicBezTo>
                                    <a:cubicBezTo>
                                      <a:pt x="410" y="4"/>
                                      <a:pt x="410" y="2"/>
                                      <a:pt x="410" y="0"/>
                                    </a:cubicBezTo>
                                    <a:cubicBezTo>
                                      <a:pt x="145" y="0"/>
                                      <a:pt x="145" y="0"/>
                                      <a:pt x="145" y="0"/>
                                    </a:cubicBezTo>
                                    <a:cubicBezTo>
                                      <a:pt x="124" y="10"/>
                                      <a:pt x="105" y="21"/>
                                      <a:pt x="86" y="32"/>
                                    </a:cubicBezTo>
                                    <a:cubicBezTo>
                                      <a:pt x="54" y="57"/>
                                      <a:pt x="25" y="80"/>
                                      <a:pt x="0" y="100"/>
                                    </a:cubicBezTo>
                                    <a:cubicBezTo>
                                      <a:pt x="0" y="104"/>
                                      <a:pt x="0" y="104"/>
                                      <a:pt x="0" y="104"/>
                                    </a:cubicBezTo>
                                    <a:cubicBezTo>
                                      <a:pt x="48" y="75"/>
                                      <a:pt x="119" y="39"/>
                                      <a:pt x="221" y="0"/>
                                    </a:cubicBezTo>
                                    <a:cubicBezTo>
                                      <a:pt x="223" y="4"/>
                                      <a:pt x="223" y="4"/>
                                      <a:pt x="223" y="4"/>
                                    </a:cubicBezTo>
                                    <a:cubicBezTo>
                                      <a:pt x="119" y="43"/>
                                      <a:pt x="48" y="80"/>
                                      <a:pt x="0" y="109"/>
                                    </a:cubicBezTo>
                                    <a:cubicBezTo>
                                      <a:pt x="0" y="124"/>
                                      <a:pt x="0" y="124"/>
                                      <a:pt x="0" y="124"/>
                                    </a:cubicBezTo>
                                    <a:cubicBezTo>
                                      <a:pt x="83" y="87"/>
                                      <a:pt x="214" y="32"/>
                                      <a:pt x="334" y="2"/>
                                    </a:cubicBezTo>
                                    <a:cubicBezTo>
                                      <a:pt x="335" y="6"/>
                                      <a:pt x="335" y="6"/>
                                      <a:pt x="335" y="6"/>
                                    </a:cubicBezTo>
                                    <a:cubicBezTo>
                                      <a:pt x="214" y="36"/>
                                      <a:pt x="82" y="91"/>
                                      <a:pt x="0" y="129"/>
                                    </a:cubicBezTo>
                                    <a:cubicBezTo>
                                      <a:pt x="0" y="139"/>
                                      <a:pt x="0" y="139"/>
                                      <a:pt x="0" y="139"/>
                                    </a:cubicBezTo>
                                    <a:cubicBezTo>
                                      <a:pt x="160" y="90"/>
                                      <a:pt x="160" y="90"/>
                                      <a:pt x="160" y="90"/>
                                    </a:cubicBezTo>
                                    <a:cubicBezTo>
                                      <a:pt x="161" y="94"/>
                                      <a:pt x="161" y="94"/>
                                      <a:pt x="161" y="94"/>
                                    </a:cubicBezTo>
                                    <a:cubicBezTo>
                                      <a:pt x="0" y="143"/>
                                      <a:pt x="0" y="143"/>
                                      <a:pt x="0" y="143"/>
                                    </a:cubicBezTo>
                                    <a:cubicBezTo>
                                      <a:pt x="0" y="146"/>
                                      <a:pt x="0" y="146"/>
                                      <a:pt x="0" y="146"/>
                                    </a:cubicBezTo>
                                    <a:cubicBezTo>
                                      <a:pt x="324" y="77"/>
                                      <a:pt x="324" y="77"/>
                                      <a:pt x="324" y="77"/>
                                    </a:cubicBezTo>
                                    <a:cubicBezTo>
                                      <a:pt x="325" y="81"/>
                                      <a:pt x="325" y="81"/>
                                      <a:pt x="325" y="81"/>
                                    </a:cubicBezTo>
                                    <a:cubicBezTo>
                                      <a:pt x="0" y="150"/>
                                      <a:pt x="0" y="150"/>
                                      <a:pt x="0" y="150"/>
                                    </a:cubicBezTo>
                                    <a:cubicBezTo>
                                      <a:pt x="0" y="156"/>
                                      <a:pt x="0" y="156"/>
                                      <a:pt x="0" y="156"/>
                                    </a:cubicBezTo>
                                    <a:cubicBezTo>
                                      <a:pt x="256" y="130"/>
                                      <a:pt x="256" y="130"/>
                                      <a:pt x="256" y="130"/>
                                    </a:cubicBezTo>
                                    <a:cubicBezTo>
                                      <a:pt x="257" y="134"/>
                                      <a:pt x="257" y="134"/>
                                      <a:pt x="257" y="134"/>
                                    </a:cubicBezTo>
                                    <a:cubicBezTo>
                                      <a:pt x="147" y="145"/>
                                      <a:pt x="147" y="145"/>
                                      <a:pt x="147" y="145"/>
                                    </a:cubicBezTo>
                                    <a:cubicBezTo>
                                      <a:pt x="198" y="141"/>
                                      <a:pt x="258" y="137"/>
                                      <a:pt x="325" y="133"/>
                                    </a:cubicBezTo>
                                    <a:cubicBezTo>
                                      <a:pt x="325" y="137"/>
                                      <a:pt x="325" y="137"/>
                                      <a:pt x="325" y="137"/>
                                    </a:cubicBezTo>
                                    <a:cubicBezTo>
                                      <a:pt x="200" y="145"/>
                                      <a:pt x="102" y="152"/>
                                      <a:pt x="34" y="157"/>
                                    </a:cubicBezTo>
                                    <a:cubicBezTo>
                                      <a:pt x="38" y="158"/>
                                      <a:pt x="42" y="158"/>
                                      <a:pt x="46" y="158"/>
                                    </a:cubicBezTo>
                                    <a:cubicBezTo>
                                      <a:pt x="46" y="161"/>
                                      <a:pt x="46" y="161"/>
                                      <a:pt x="46" y="161"/>
                                    </a:cubicBezTo>
                                    <a:cubicBezTo>
                                      <a:pt x="120" y="161"/>
                                      <a:pt x="227" y="162"/>
                                      <a:pt x="368" y="169"/>
                                    </a:cubicBezTo>
                                    <a:cubicBezTo>
                                      <a:pt x="368" y="173"/>
                                      <a:pt x="368" y="173"/>
                                      <a:pt x="368" y="173"/>
                                    </a:cubicBezTo>
                                    <a:cubicBezTo>
                                      <a:pt x="194" y="165"/>
                                      <a:pt x="72" y="164"/>
                                      <a:pt x="0" y="165"/>
                                    </a:cubicBez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51" y="172"/>
                                      <a:pt x="124" y="177"/>
                                      <a:pt x="213" y="187"/>
                                    </a:cubicBezTo>
                                    <a:cubicBezTo>
                                      <a:pt x="213" y="190"/>
                                      <a:pt x="213" y="190"/>
                                      <a:pt x="213" y="190"/>
                                    </a:cubicBezTo>
                                    <a:cubicBezTo>
                                      <a:pt x="124" y="181"/>
                                      <a:pt x="51" y="176"/>
                                      <a:pt x="0" y="172"/>
                                    </a:cubicBezTo>
                                    <a:cubicBezTo>
                                      <a:pt x="0" y="175"/>
                                      <a:pt x="0" y="175"/>
                                      <a:pt x="0" y="175"/>
                                    </a:cubicBezTo>
                                    <a:cubicBezTo>
                                      <a:pt x="92" y="188"/>
                                      <a:pt x="246" y="212"/>
                                      <a:pt x="383" y="241"/>
                                    </a:cubicBezTo>
                                    <a:cubicBezTo>
                                      <a:pt x="383" y="245"/>
                                      <a:pt x="383" y="245"/>
                                      <a:pt x="383" y="245"/>
                                    </a:cubicBezTo>
                                    <a:cubicBezTo>
                                      <a:pt x="256" y="218"/>
                                      <a:pt x="115" y="196"/>
                                      <a:pt x="21" y="182"/>
                                    </a:cubicBezTo>
                                    <a:cubicBezTo>
                                      <a:pt x="74" y="192"/>
                                      <a:pt x="146" y="207"/>
                                      <a:pt x="230" y="225"/>
                                    </a:cubicBezTo>
                                    <a:cubicBezTo>
                                      <a:pt x="229" y="229"/>
                                      <a:pt x="229" y="229"/>
                                      <a:pt x="229" y="229"/>
                                    </a:cubicBezTo>
                                    <a:cubicBezTo>
                                      <a:pt x="134" y="208"/>
                                      <a:pt x="54" y="192"/>
                                      <a:pt x="0" y="182"/>
                                    </a:cubicBezTo>
                                    <a:cubicBezTo>
                                      <a:pt x="0" y="191"/>
                                      <a:pt x="0" y="191"/>
                                      <a:pt x="0" y="191"/>
                                    </a:cubicBezTo>
                                    <a:cubicBezTo>
                                      <a:pt x="247" y="271"/>
                                      <a:pt x="247" y="271"/>
                                      <a:pt x="247" y="271"/>
                                    </a:cubicBezTo>
                                    <a:cubicBezTo>
                                      <a:pt x="246" y="275"/>
                                      <a:pt x="246" y="275"/>
                                      <a:pt x="246" y="275"/>
                                    </a:cubicBezTo>
                                    <a:cubicBezTo>
                                      <a:pt x="0" y="195"/>
                                      <a:pt x="0" y="195"/>
                                      <a:pt x="0" y="195"/>
                                    </a:cubicBezTo>
                                    <a:cubicBezTo>
                                      <a:pt x="0" y="201"/>
                                      <a:pt x="0" y="201"/>
                                      <a:pt x="0" y="201"/>
                                    </a:cubicBezTo>
                                    <a:cubicBezTo>
                                      <a:pt x="7" y="204"/>
                                      <a:pt x="7" y="204"/>
                                      <a:pt x="7" y="204"/>
                                    </a:cubicBezTo>
                                    <a:cubicBezTo>
                                      <a:pt x="5" y="207"/>
                                      <a:pt x="5" y="207"/>
                                      <a:pt x="5" y="207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77" y="243"/>
                                      <a:pt x="200" y="302"/>
                                      <a:pt x="323" y="354"/>
                                    </a:cubicBezTo>
                                    <a:cubicBezTo>
                                      <a:pt x="322" y="357"/>
                                      <a:pt x="322" y="357"/>
                                      <a:pt x="322" y="357"/>
                                    </a:cubicBezTo>
                                    <a:cubicBezTo>
                                      <a:pt x="199" y="306"/>
                                      <a:pt x="77" y="248"/>
                                      <a:pt x="0" y="210"/>
                                    </a:cubicBezTo>
                                    <a:cubicBezTo>
                                      <a:pt x="0" y="215"/>
                                      <a:pt x="0" y="215"/>
                                      <a:pt x="0" y="215"/>
                                    </a:cubicBezTo>
                                    <a:cubicBezTo>
                                      <a:pt x="35" y="235"/>
                                      <a:pt x="81" y="260"/>
                                      <a:pt x="139" y="289"/>
                                    </a:cubicBezTo>
                                    <a:cubicBezTo>
                                      <a:pt x="138" y="293"/>
                                      <a:pt x="138" y="293"/>
                                      <a:pt x="138" y="293"/>
                                    </a:cubicBezTo>
                                    <a:cubicBezTo>
                                      <a:pt x="81" y="264"/>
                                      <a:pt x="35" y="239"/>
                                      <a:pt x="0" y="219"/>
                                    </a:cubicBezTo>
                                    <a:cubicBezTo>
                                      <a:pt x="0" y="227"/>
                                      <a:pt x="0" y="227"/>
                                      <a:pt x="0" y="227"/>
                                    </a:cubicBezTo>
                                    <a:cubicBezTo>
                                      <a:pt x="57" y="269"/>
                                      <a:pt x="144" y="329"/>
                                      <a:pt x="263" y="399"/>
                                    </a:cubicBezTo>
                                    <a:cubicBezTo>
                                      <a:pt x="261" y="402"/>
                                      <a:pt x="261" y="402"/>
                                      <a:pt x="261" y="402"/>
                                    </a:cubicBezTo>
                                    <a:cubicBezTo>
                                      <a:pt x="144" y="333"/>
                                      <a:pt x="57" y="274"/>
                                      <a:pt x="0" y="232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9" y="279"/>
                                      <a:pt x="95" y="325"/>
                                      <a:pt x="178" y="386"/>
                                    </a:cubicBezTo>
                                    <a:cubicBezTo>
                                      <a:pt x="175" y="389"/>
                                      <a:pt x="175" y="389"/>
                                      <a:pt x="175" y="389"/>
                                    </a:cubicBezTo>
                                    <a:cubicBezTo>
                                      <a:pt x="125" y="352"/>
                                      <a:pt x="83" y="320"/>
                                      <a:pt x="50" y="293"/>
                                    </a:cubicBezTo>
                                    <a:cubicBezTo>
                                      <a:pt x="94" y="332"/>
                                      <a:pt x="151" y="380"/>
                                      <a:pt x="223" y="438"/>
                                    </a:cubicBezTo>
                                    <a:cubicBezTo>
                                      <a:pt x="220" y="441"/>
                                      <a:pt x="220" y="441"/>
                                      <a:pt x="220" y="441"/>
                                    </a:cubicBezTo>
                                    <a:cubicBezTo>
                                      <a:pt x="122" y="362"/>
                                      <a:pt x="51" y="300"/>
                                      <a:pt x="4" y="256"/>
                                    </a:cubicBezTo>
                                    <a:cubicBezTo>
                                      <a:pt x="2" y="257"/>
                                      <a:pt x="2" y="257"/>
                                      <a:pt x="2" y="257"/>
                                    </a:cubicBezTo>
                                    <a:cubicBezTo>
                                      <a:pt x="1" y="256"/>
                                      <a:pt x="1" y="255"/>
                                      <a:pt x="0" y="254"/>
                                    </a:cubicBezTo>
                                    <a:cubicBezTo>
                                      <a:pt x="0" y="262"/>
                                      <a:pt x="0" y="262"/>
                                      <a:pt x="0" y="262"/>
                                    </a:cubicBezTo>
                                    <a:cubicBezTo>
                                      <a:pt x="49" y="318"/>
                                      <a:pt x="123" y="396"/>
                                      <a:pt x="227" y="494"/>
                                    </a:cubicBezTo>
                                    <a:cubicBezTo>
                                      <a:pt x="224" y="497"/>
                                      <a:pt x="224" y="497"/>
                                      <a:pt x="224" y="497"/>
                                    </a:cubicBezTo>
                                    <a:cubicBezTo>
                                      <a:pt x="122" y="401"/>
                                      <a:pt x="49" y="323"/>
                                      <a:pt x="0" y="268"/>
                                    </a:cubicBezTo>
                                    <a:cubicBezTo>
                                      <a:pt x="0" y="271"/>
                                      <a:pt x="0" y="271"/>
                                      <a:pt x="0" y="271"/>
                                    </a:cubicBezTo>
                                    <a:cubicBezTo>
                                      <a:pt x="28" y="306"/>
                                      <a:pt x="64" y="348"/>
                                      <a:pt x="107" y="394"/>
                                    </a:cubicBezTo>
                                    <a:cubicBezTo>
                                      <a:pt x="104" y="397"/>
                                      <a:pt x="104" y="397"/>
                                      <a:pt x="104" y="397"/>
                                    </a:cubicBezTo>
                                    <a:cubicBezTo>
                                      <a:pt x="63" y="352"/>
                                      <a:pt x="28" y="311"/>
                                      <a:pt x="0" y="277"/>
                                    </a:cubicBezTo>
                                    <a:cubicBezTo>
                                      <a:pt x="0" y="305"/>
                                      <a:pt x="0" y="305"/>
                                      <a:pt x="0" y="305"/>
                                    </a:cubicBezTo>
                                    <a:cubicBezTo>
                                      <a:pt x="7" y="316"/>
                                      <a:pt x="14" y="328"/>
                                      <a:pt x="22" y="339"/>
                                    </a:cubicBezTo>
                                    <a:cubicBezTo>
                                      <a:pt x="24" y="342"/>
                                      <a:pt x="26" y="345"/>
                                      <a:pt x="28" y="347"/>
                                    </a:cubicBezTo>
                                    <a:cubicBezTo>
                                      <a:pt x="28" y="348"/>
                                      <a:pt x="28" y="348"/>
                                      <a:pt x="28" y="348"/>
                                    </a:cubicBezTo>
                                    <a:cubicBezTo>
                                      <a:pt x="35" y="358"/>
                                      <a:pt x="42" y="368"/>
                                      <a:pt x="50" y="379"/>
                                    </a:cubicBezTo>
                                    <a:cubicBezTo>
                                      <a:pt x="63" y="396"/>
                                      <a:pt x="76" y="415"/>
                                      <a:pt x="91" y="433"/>
                                    </a:cubicBezTo>
                                    <a:cubicBezTo>
                                      <a:pt x="90" y="434"/>
                                      <a:pt x="90" y="434"/>
                                      <a:pt x="90" y="434"/>
                                    </a:cubicBezTo>
                                    <a:cubicBezTo>
                                      <a:pt x="107" y="456"/>
                                      <a:pt x="125" y="479"/>
                                      <a:pt x="145" y="504"/>
                                    </a:cubicBezTo>
                                    <a:cubicBezTo>
                                      <a:pt x="197" y="504"/>
                                      <a:pt x="197" y="504"/>
                                      <a:pt x="197" y="504"/>
                                    </a:cubicBezTo>
                                    <a:cubicBezTo>
                                      <a:pt x="196" y="502"/>
                                      <a:pt x="195" y="501"/>
                                      <a:pt x="196" y="499"/>
                                    </a:cubicBezTo>
                                    <a:cubicBezTo>
                                      <a:pt x="199" y="495"/>
                                      <a:pt x="210" y="498"/>
                                      <a:pt x="225" y="504"/>
                                    </a:cubicBezTo>
                                    <a:cubicBezTo>
                                      <a:pt x="245" y="504"/>
                                      <a:pt x="245" y="504"/>
                                      <a:pt x="245" y="504"/>
                                    </a:cubicBezTo>
                                    <a:cubicBezTo>
                                      <a:pt x="244" y="502"/>
                                      <a:pt x="243" y="501"/>
                                      <a:pt x="244" y="499"/>
                                    </a:cubicBezTo>
                                    <a:cubicBezTo>
                                      <a:pt x="247" y="495"/>
                                      <a:pt x="259" y="498"/>
                                      <a:pt x="273" y="504"/>
                                    </a:cubicBezTo>
                                    <a:cubicBezTo>
                                      <a:pt x="337" y="504"/>
                                      <a:pt x="337" y="504"/>
                                      <a:pt x="337" y="504"/>
                                    </a:cubicBezTo>
                                    <a:cubicBezTo>
                                      <a:pt x="294" y="465"/>
                                      <a:pt x="237" y="441"/>
                                      <a:pt x="246" y="429"/>
                                    </a:cubicBezTo>
                                    <a:cubicBezTo>
                                      <a:pt x="256" y="420"/>
                                      <a:pt x="314" y="467"/>
                                      <a:pt x="346" y="504"/>
                                    </a:cubicBezTo>
                                    <a:cubicBezTo>
                                      <a:pt x="404" y="504"/>
                                      <a:pt x="404" y="504"/>
                                      <a:pt x="404" y="504"/>
                                    </a:cubicBezTo>
                                    <a:cubicBezTo>
                                      <a:pt x="378" y="476"/>
                                      <a:pt x="345" y="458"/>
                                      <a:pt x="351" y="451"/>
                                    </a:cubicBezTo>
                                    <a:cubicBezTo>
                                      <a:pt x="358" y="446"/>
                                      <a:pt x="391" y="478"/>
                                      <a:pt x="409" y="504"/>
                                    </a:cubicBezTo>
                                    <a:cubicBezTo>
                                      <a:pt x="591" y="504"/>
                                      <a:pt x="591" y="504"/>
                                      <a:pt x="591" y="504"/>
                                    </a:cubicBezTo>
                                    <a:cubicBezTo>
                                      <a:pt x="591" y="497"/>
                                      <a:pt x="591" y="492"/>
                                      <a:pt x="591" y="491"/>
                                    </a:cubicBezTo>
                                    <a:cubicBezTo>
                                      <a:pt x="592" y="489"/>
                                      <a:pt x="598" y="489"/>
                                      <a:pt x="599" y="492"/>
                                    </a:cubicBezTo>
                                    <a:cubicBezTo>
                                      <a:pt x="599" y="493"/>
                                      <a:pt x="599" y="497"/>
                                      <a:pt x="599" y="504"/>
                                    </a:cubicBezTo>
                                    <a:lnTo>
                                      <a:pt x="642" y="504"/>
                                    </a:lnTo>
                                    <a:close/>
                                    <a:moveTo>
                                      <a:pt x="650" y="312"/>
                                    </a:moveTo>
                                    <a:cubicBezTo>
                                      <a:pt x="652" y="309"/>
                                      <a:pt x="657" y="310"/>
                                      <a:pt x="658" y="314"/>
                                    </a:cubicBezTo>
                                    <a:cubicBezTo>
                                      <a:pt x="659" y="319"/>
                                      <a:pt x="634" y="431"/>
                                      <a:pt x="634" y="431"/>
                                    </a:cubicBezTo>
                                    <a:cubicBezTo>
                                      <a:pt x="634" y="431"/>
                                      <a:pt x="649" y="316"/>
                                      <a:pt x="650" y="312"/>
                                    </a:cubicBezTo>
                                    <a:close/>
                                    <a:moveTo>
                                      <a:pt x="294" y="359"/>
                                    </a:moveTo>
                                    <a:cubicBezTo>
                                      <a:pt x="303" y="351"/>
                                      <a:pt x="376" y="435"/>
                                      <a:pt x="382" y="459"/>
                                    </a:cubicBezTo>
                                    <a:cubicBezTo>
                                      <a:pt x="375" y="438"/>
                                      <a:pt x="285" y="368"/>
                                      <a:pt x="294" y="359"/>
                                    </a:cubicBezTo>
                                    <a:close/>
                                    <a:moveTo>
                                      <a:pt x="381" y="391"/>
                                    </a:moveTo>
                                    <a:cubicBezTo>
                                      <a:pt x="391" y="385"/>
                                      <a:pt x="436" y="459"/>
                                      <a:pt x="435" y="478"/>
                                    </a:cubicBezTo>
                                    <a:cubicBezTo>
                                      <a:pt x="420" y="435"/>
                                      <a:pt x="372" y="398"/>
                                      <a:pt x="381" y="391"/>
                                    </a:cubicBezTo>
                                    <a:close/>
                                    <a:moveTo>
                                      <a:pt x="381" y="344"/>
                                    </a:moveTo>
                                    <a:cubicBezTo>
                                      <a:pt x="394" y="336"/>
                                      <a:pt x="450" y="444"/>
                                      <a:pt x="450" y="472"/>
                                    </a:cubicBezTo>
                                    <a:cubicBezTo>
                                      <a:pt x="430" y="409"/>
                                      <a:pt x="370" y="354"/>
                                      <a:pt x="381" y="344"/>
                                    </a:cubicBezTo>
                                    <a:close/>
                                    <a:moveTo>
                                      <a:pt x="464" y="443"/>
                                    </a:moveTo>
                                    <a:cubicBezTo>
                                      <a:pt x="449" y="379"/>
                                      <a:pt x="393" y="320"/>
                                      <a:pt x="405" y="311"/>
                                    </a:cubicBezTo>
                                    <a:cubicBezTo>
                                      <a:pt x="419" y="304"/>
                                      <a:pt x="467" y="416"/>
                                      <a:pt x="464" y="443"/>
                                    </a:cubicBezTo>
                                    <a:close/>
                                    <a:moveTo>
                                      <a:pt x="511" y="433"/>
                                    </a:moveTo>
                                    <a:cubicBezTo>
                                      <a:pt x="505" y="390"/>
                                      <a:pt x="468" y="347"/>
                                      <a:pt x="477" y="342"/>
                                    </a:cubicBezTo>
                                    <a:cubicBezTo>
                                      <a:pt x="488" y="339"/>
                                      <a:pt x="515" y="415"/>
                                      <a:pt x="511" y="433"/>
                                    </a:cubicBezTo>
                                    <a:close/>
                                    <a:moveTo>
                                      <a:pt x="543" y="492"/>
                                    </a:moveTo>
                                    <a:cubicBezTo>
                                      <a:pt x="542" y="460"/>
                                      <a:pt x="523" y="424"/>
                                      <a:pt x="530" y="421"/>
                                    </a:cubicBezTo>
                                    <a:cubicBezTo>
                                      <a:pt x="538" y="420"/>
                                      <a:pt x="545" y="477"/>
                                      <a:pt x="543" y="492"/>
                                    </a:cubicBezTo>
                                    <a:close/>
                                    <a:moveTo>
                                      <a:pt x="583" y="451"/>
                                    </a:moveTo>
                                    <a:cubicBezTo>
                                      <a:pt x="583" y="451"/>
                                      <a:pt x="579" y="348"/>
                                      <a:pt x="579" y="344"/>
                                    </a:cubicBezTo>
                                    <a:cubicBezTo>
                                      <a:pt x="580" y="342"/>
                                      <a:pt x="586" y="342"/>
                                      <a:pt x="587" y="345"/>
                                    </a:cubicBezTo>
                                    <a:cubicBezTo>
                                      <a:pt x="589" y="350"/>
                                      <a:pt x="583" y="451"/>
                                      <a:pt x="583" y="451"/>
                                    </a:cubicBezTo>
                                    <a:close/>
                                    <a:moveTo>
                                      <a:pt x="599" y="477"/>
                                    </a:moveTo>
                                    <a:cubicBezTo>
                                      <a:pt x="599" y="477"/>
                                      <a:pt x="601" y="361"/>
                                      <a:pt x="601" y="356"/>
                                    </a:cubicBezTo>
                                    <a:cubicBezTo>
                                      <a:pt x="602" y="353"/>
                                      <a:pt x="608" y="354"/>
                                      <a:pt x="609" y="357"/>
                                    </a:cubicBezTo>
                                    <a:cubicBezTo>
                                      <a:pt x="611" y="363"/>
                                      <a:pt x="599" y="477"/>
                                      <a:pt x="599" y="477"/>
                                    </a:cubicBezTo>
                                    <a:close/>
                                    <a:moveTo>
                                      <a:pt x="0" y="20"/>
                                    </a:moveTo>
                                    <a:cubicBezTo>
                                      <a:pt x="4" y="14"/>
                                      <a:pt x="8" y="7"/>
                                      <a:pt x="12" y="0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ubicBezTo>
                                      <a:pt x="21" y="14"/>
                                      <a:pt x="10" y="29"/>
                                      <a:pt x="0" y="42"/>
                                    </a:cubicBez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837" y="0"/>
                                    </a:moveTo>
                                    <a:cubicBezTo>
                                      <a:pt x="835" y="0"/>
                                      <a:pt x="834" y="1"/>
                                      <a:pt x="833" y="2"/>
                                    </a:cubicBezTo>
                                    <a:cubicBezTo>
                                      <a:pt x="834" y="1"/>
                                      <a:pt x="835" y="0"/>
                                      <a:pt x="837" y="0"/>
                                    </a:cubicBezTo>
                                    <a:close/>
                                    <a:moveTo>
                                      <a:pt x="768" y="17"/>
                                    </a:moveTo>
                                    <a:cubicBezTo>
                                      <a:pt x="775" y="12"/>
                                      <a:pt x="782" y="6"/>
                                      <a:pt x="789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84" y="6"/>
                                      <a:pt x="776" y="12"/>
                                      <a:pt x="768" y="17"/>
                                    </a:cubicBezTo>
                                    <a:close/>
                                    <a:moveTo>
                                      <a:pt x="752" y="34"/>
                                    </a:moveTo>
                                    <a:cubicBezTo>
                                      <a:pt x="764" y="25"/>
                                      <a:pt x="778" y="15"/>
                                      <a:pt x="794" y="5"/>
                                    </a:cubicBezTo>
                                    <a:cubicBezTo>
                                      <a:pt x="795" y="5"/>
                                      <a:pt x="795" y="6"/>
                                      <a:pt x="795" y="6"/>
                                    </a:cubicBezTo>
                                    <a:cubicBezTo>
                                      <a:pt x="795" y="6"/>
                                      <a:pt x="795" y="6"/>
                                      <a:pt x="795" y="6"/>
                                    </a:cubicBezTo>
                                    <a:cubicBezTo>
                                      <a:pt x="779" y="17"/>
                                      <a:pt x="764" y="26"/>
                                      <a:pt x="752" y="34"/>
                                    </a:cubicBezTo>
                                    <a:close/>
                                    <a:moveTo>
                                      <a:pt x="756" y="35"/>
                                    </a:moveTo>
                                    <a:cubicBezTo>
                                      <a:pt x="755" y="36"/>
                                      <a:pt x="754" y="36"/>
                                      <a:pt x="754" y="37"/>
                                    </a:cubicBezTo>
                                    <a:cubicBezTo>
                                      <a:pt x="754" y="36"/>
                                      <a:pt x="755" y="36"/>
                                      <a:pt x="756" y="35"/>
                                    </a:cubicBezTo>
                                    <a:cubicBezTo>
                                      <a:pt x="756" y="35"/>
                                      <a:pt x="756" y="35"/>
                                      <a:pt x="756" y="35"/>
                                    </a:cubicBezTo>
                                    <a:close/>
                                    <a:moveTo>
                                      <a:pt x="748" y="49"/>
                                    </a:moveTo>
                                    <a:cubicBezTo>
                                      <a:pt x="770" y="42"/>
                                      <a:pt x="806" y="34"/>
                                      <a:pt x="852" y="29"/>
                                    </a:cubicBezTo>
                                    <a:cubicBezTo>
                                      <a:pt x="808" y="37"/>
                                      <a:pt x="771" y="44"/>
                                      <a:pt x="748" y="49"/>
                                    </a:cubicBezTo>
                                    <a:close/>
                                    <a:moveTo>
                                      <a:pt x="0" y="0"/>
                                    </a:move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5" y="4"/>
                                      <a:pt x="2" y="8"/>
                                      <a:pt x="0" y="13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8" y="504"/>
                                    </a:moveTo>
                                    <a:cubicBezTo>
                                      <a:pt x="18" y="476"/>
                                      <a:pt x="8" y="451"/>
                                      <a:pt x="0" y="427"/>
                                    </a:cubicBezTo>
                                    <a:cubicBezTo>
                                      <a:pt x="0" y="366"/>
                                      <a:pt x="0" y="366"/>
                                      <a:pt x="0" y="366"/>
                                    </a:cubicBezTo>
                                    <a:cubicBezTo>
                                      <a:pt x="18" y="399"/>
                                      <a:pt x="39" y="436"/>
                                      <a:pt x="66" y="479"/>
                                    </a:cubicBezTo>
                                    <a:cubicBezTo>
                                      <a:pt x="69" y="477"/>
                                      <a:pt x="69" y="477"/>
                                      <a:pt x="69" y="477"/>
                                    </a:cubicBezTo>
                                    <a:cubicBezTo>
                                      <a:pt x="41" y="431"/>
                                      <a:pt x="18" y="392"/>
                                      <a:pt x="0" y="358"/>
                                    </a:cubicBezTo>
                                    <a:cubicBezTo>
                                      <a:pt x="0" y="313"/>
                                      <a:pt x="0" y="313"/>
                                      <a:pt x="0" y="313"/>
                                    </a:cubicBezTo>
                                    <a:cubicBezTo>
                                      <a:pt x="6" y="322"/>
                                      <a:pt x="12" y="331"/>
                                      <a:pt x="19" y="341"/>
                                    </a:cubicBezTo>
                                    <a:cubicBezTo>
                                      <a:pt x="21" y="344"/>
                                      <a:pt x="23" y="347"/>
                                      <a:pt x="25" y="350"/>
                                    </a:cubicBezTo>
                                    <a:cubicBezTo>
                                      <a:pt x="25" y="350"/>
                                      <a:pt x="25" y="350"/>
                                      <a:pt x="25" y="350"/>
                                    </a:cubicBezTo>
                                    <a:cubicBezTo>
                                      <a:pt x="32" y="360"/>
                                      <a:pt x="39" y="370"/>
                                      <a:pt x="47" y="381"/>
                                    </a:cubicBezTo>
                                    <a:cubicBezTo>
                                      <a:pt x="73" y="417"/>
                                      <a:pt x="103" y="458"/>
                                      <a:pt x="140" y="504"/>
                                    </a:cubicBezTo>
                                    <a:lnTo>
                                      <a:pt x="28" y="504"/>
                                    </a:lnTo>
                                    <a:close/>
                                    <a:moveTo>
                                      <a:pt x="936" y="27"/>
                                    </a:moveTo>
                                    <a:cubicBezTo>
                                      <a:pt x="936" y="49"/>
                                      <a:pt x="936" y="49"/>
                                      <a:pt x="936" y="49"/>
                                    </a:cubicBezTo>
                                    <a:cubicBezTo>
                                      <a:pt x="867" y="42"/>
                                      <a:pt x="816" y="43"/>
                                      <a:pt x="782" y="45"/>
                                    </a:cubicBezTo>
                                    <a:cubicBezTo>
                                      <a:pt x="809" y="40"/>
                                      <a:pt x="845" y="34"/>
                                      <a:pt x="884" y="27"/>
                                    </a:cubicBezTo>
                                    <a:cubicBezTo>
                                      <a:pt x="900" y="27"/>
                                      <a:pt x="917" y="26"/>
                                      <a:pt x="936" y="27"/>
                                    </a:cubicBezTo>
                                    <a:close/>
                                    <a:moveTo>
                                      <a:pt x="765" y="29"/>
                                    </a:moveTo>
                                    <a:cubicBezTo>
                                      <a:pt x="775" y="23"/>
                                      <a:pt x="786" y="16"/>
                                      <a:pt x="799" y="8"/>
                                    </a:cubicBezTo>
                                    <a:cubicBezTo>
                                      <a:pt x="801" y="8"/>
                                      <a:pt x="803" y="8"/>
                                      <a:pt x="805" y="6"/>
                                    </a:cubicBezTo>
                                    <a:cubicBezTo>
                                      <a:pt x="806" y="5"/>
                                      <a:pt x="807" y="4"/>
                                      <a:pt x="807" y="2"/>
                                    </a:cubicBezTo>
                                    <a:cubicBezTo>
                                      <a:pt x="809" y="1"/>
                                      <a:pt x="810" y="1"/>
                                      <a:pt x="812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9" y="0"/>
                                    </a:cubicBezTo>
                                    <a:cubicBezTo>
                                      <a:pt x="805" y="11"/>
                                      <a:pt x="784" y="21"/>
                                      <a:pt x="766" y="30"/>
                                    </a:cubicBezTo>
                                    <a:cubicBezTo>
                                      <a:pt x="766" y="30"/>
                                      <a:pt x="765" y="29"/>
                                      <a:pt x="765" y="29"/>
                                    </a:cubicBezTo>
                                    <a:close/>
                                    <a:moveTo>
                                      <a:pt x="854" y="26"/>
                                    </a:moveTo>
                                    <a:cubicBezTo>
                                      <a:pt x="834" y="28"/>
                                      <a:pt x="815" y="31"/>
                                      <a:pt x="800" y="33"/>
                                    </a:cubicBezTo>
                                    <a:cubicBezTo>
                                      <a:pt x="808" y="31"/>
                                      <a:pt x="816" y="29"/>
                                      <a:pt x="824" y="27"/>
                                    </a:cubicBezTo>
                                    <a:cubicBezTo>
                                      <a:pt x="832" y="26"/>
                                      <a:pt x="840" y="24"/>
                                      <a:pt x="848" y="22"/>
                                    </a:cubicBezTo>
                                    <a:cubicBezTo>
                                      <a:pt x="849" y="23"/>
                                      <a:pt x="849" y="23"/>
                                      <a:pt x="850" y="24"/>
                                    </a:cubicBezTo>
                                    <a:cubicBezTo>
                                      <a:pt x="851" y="25"/>
                                      <a:pt x="852" y="26"/>
                                      <a:pt x="854" y="26"/>
                                    </a:cubicBezTo>
                                    <a:close/>
                                    <a:moveTo>
                                      <a:pt x="736" y="8"/>
                                    </a:moveTo>
                                    <a:cubicBezTo>
                                      <a:pt x="735" y="12"/>
                                      <a:pt x="735" y="12"/>
                                      <a:pt x="735" y="12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lose/>
                                    <a:moveTo>
                                      <a:pt x="742" y="143"/>
                                    </a:moveTo>
                                    <a:cubicBezTo>
                                      <a:pt x="739" y="130"/>
                                      <a:pt x="736" y="119"/>
                                      <a:pt x="734" y="109"/>
                                    </a:cubicBezTo>
                                    <a:cubicBezTo>
                                      <a:pt x="737" y="119"/>
                                      <a:pt x="740" y="129"/>
                                      <a:pt x="744" y="140"/>
                                    </a:cubicBezTo>
                                    <a:cubicBezTo>
                                      <a:pt x="744" y="140"/>
                                      <a:pt x="744" y="140"/>
                                      <a:pt x="744" y="141"/>
                                    </a:cubicBezTo>
                                    <a:cubicBezTo>
                                      <a:pt x="743" y="141"/>
                                      <a:pt x="742" y="142"/>
                                      <a:pt x="742" y="143"/>
                                    </a:cubicBezTo>
                                    <a:close/>
                                    <a:moveTo>
                                      <a:pt x="722" y="0"/>
                                    </a:moveTo>
                                    <a:cubicBezTo>
                                      <a:pt x="723" y="0"/>
                                      <a:pt x="723" y="0"/>
                                      <a:pt x="723" y="0"/>
                                    </a:cubicBezTo>
                                    <a:cubicBezTo>
                                      <a:pt x="723" y="14"/>
                                      <a:pt x="723" y="14"/>
                                      <a:pt x="723" y="14"/>
                                    </a:cubicBezTo>
                                    <a:lnTo>
                                      <a:pt x="722" y="0"/>
                                    </a:lnTo>
                                    <a:close/>
                                    <a:moveTo>
                                      <a:pt x="724" y="92"/>
                                    </a:moveTo>
                                    <a:cubicBezTo>
                                      <a:pt x="724" y="93"/>
                                      <a:pt x="724" y="93"/>
                                      <a:pt x="724" y="93"/>
                                    </a:cubicBezTo>
                                    <a:cubicBezTo>
                                      <a:pt x="723" y="91"/>
                                      <a:pt x="723" y="89"/>
                                      <a:pt x="723" y="87"/>
                                    </a:cubicBezTo>
                                    <a:cubicBezTo>
                                      <a:pt x="724" y="89"/>
                                      <a:pt x="724" y="90"/>
                                      <a:pt x="724" y="92"/>
                                    </a:cubicBezTo>
                                    <a:close/>
                                    <a:moveTo>
                                      <a:pt x="715" y="0"/>
                                    </a:move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19" y="21"/>
                                      <a:pt x="719" y="21"/>
                                      <a:pt x="719" y="21"/>
                                    </a:cubicBezTo>
                                    <a:lnTo>
                                      <a:pt x="715" y="0"/>
                                    </a:lnTo>
                                    <a:close/>
                                    <a:moveTo>
                                      <a:pt x="713" y="18"/>
                                    </a:move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lnTo>
                                      <a:pt x="713" y="18"/>
                                    </a:lnTo>
                                    <a:close/>
                                    <a:moveTo>
                                      <a:pt x="714" y="9"/>
                                    </a:move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lnTo>
                                      <a:pt x="714" y="9"/>
                                    </a:lnTo>
                                    <a:close/>
                                    <a:moveTo>
                                      <a:pt x="685" y="0"/>
                                    </a:moveTo>
                                    <a:cubicBezTo>
                                      <a:pt x="685" y="0"/>
                                      <a:pt x="685" y="0"/>
                                      <a:pt x="685" y="0"/>
                                    </a:cubicBezTo>
                                    <a:cubicBezTo>
                                      <a:pt x="688" y="5"/>
                                      <a:pt x="688" y="5"/>
                                      <a:pt x="688" y="5"/>
                                    </a:cubicBezTo>
                                    <a:lnTo>
                                      <a:pt x="685" y="0"/>
                                    </a:lnTo>
                                    <a:close/>
                                    <a:moveTo>
                                      <a:pt x="711" y="185"/>
                                    </a:moveTo>
                                    <a:cubicBezTo>
                                      <a:pt x="710" y="185"/>
                                      <a:pt x="709" y="185"/>
                                      <a:pt x="709" y="185"/>
                                    </a:cubicBezTo>
                                    <a:cubicBezTo>
                                      <a:pt x="710" y="137"/>
                                      <a:pt x="713" y="105"/>
                                      <a:pt x="716" y="86"/>
                                    </a:cubicBezTo>
                                    <a:cubicBezTo>
                                      <a:pt x="716" y="86"/>
                                      <a:pt x="716" y="86"/>
                                      <a:pt x="717" y="85"/>
                                    </a:cubicBezTo>
                                    <a:cubicBezTo>
                                      <a:pt x="714" y="107"/>
                                      <a:pt x="711" y="141"/>
                                      <a:pt x="711" y="185"/>
                                    </a:cubicBezTo>
                                    <a:close/>
                                    <a:moveTo>
                                      <a:pt x="697" y="42"/>
                                    </a:moveTo>
                                    <a:cubicBezTo>
                                      <a:pt x="609" y="0"/>
                                      <a:pt x="609" y="0"/>
                                      <a:pt x="609" y="0"/>
                                    </a:cubicBezTo>
                                    <a:cubicBezTo>
                                      <a:pt x="628" y="0"/>
                                      <a:pt x="628" y="0"/>
                                      <a:pt x="628" y="0"/>
                                    </a:cubicBezTo>
                                    <a:cubicBezTo>
                                      <a:pt x="638" y="5"/>
                                      <a:pt x="638" y="5"/>
                                      <a:pt x="638" y="5"/>
                                    </a:cubicBezTo>
                                    <a:cubicBezTo>
                                      <a:pt x="638" y="6"/>
                                      <a:pt x="639" y="7"/>
                                      <a:pt x="639" y="7"/>
                                    </a:cubicBezTo>
                                    <a:cubicBezTo>
                                      <a:pt x="641" y="9"/>
                                      <a:pt x="643" y="10"/>
                                      <a:pt x="645" y="10"/>
                                    </a:cubicBezTo>
                                    <a:lnTo>
                                      <a:pt x="697" y="42"/>
                                    </a:lnTo>
                                    <a:close/>
                                    <a:moveTo>
                                      <a:pt x="707" y="25"/>
                                    </a:moveTo>
                                    <a:cubicBezTo>
                                      <a:pt x="692" y="0"/>
                                      <a:pt x="692" y="0"/>
                                      <a:pt x="692" y="0"/>
                                    </a:cubicBezTo>
                                    <a:cubicBezTo>
                                      <a:pt x="695" y="0"/>
                                      <a:pt x="695" y="0"/>
                                      <a:pt x="695" y="0"/>
                                    </a:cubicBezTo>
                                    <a:lnTo>
                                      <a:pt x="707" y="25"/>
                                    </a:lnTo>
                                    <a:close/>
                                    <a:moveTo>
                                      <a:pt x="906" y="24"/>
                                    </a:moveTo>
                                    <a:cubicBezTo>
                                      <a:pt x="916" y="22"/>
                                      <a:pt x="926" y="21"/>
                                      <a:pt x="936" y="19"/>
                                    </a:cubicBezTo>
                                    <a:cubicBezTo>
                                      <a:pt x="936" y="24"/>
                                      <a:pt x="936" y="24"/>
                                      <a:pt x="936" y="24"/>
                                    </a:cubicBezTo>
                                    <a:cubicBezTo>
                                      <a:pt x="926" y="24"/>
                                      <a:pt x="916" y="24"/>
                                      <a:pt x="906" y="24"/>
                                    </a:cubicBezTo>
                                    <a:close/>
                                    <a:moveTo>
                                      <a:pt x="691" y="18"/>
                                    </a:moveTo>
                                    <a:cubicBezTo>
                                      <a:pt x="676" y="0"/>
                                      <a:pt x="676" y="0"/>
                                      <a:pt x="676" y="0"/>
                                    </a:cubicBezTo>
                                    <a:cubicBezTo>
                                      <a:pt x="678" y="0"/>
                                      <a:pt x="678" y="0"/>
                                      <a:pt x="678" y="0"/>
                                    </a:cubicBezTo>
                                    <a:cubicBezTo>
                                      <a:pt x="692" y="18"/>
                                      <a:pt x="692" y="18"/>
                                      <a:pt x="692" y="18"/>
                                    </a:cubicBezTo>
                                    <a:cubicBezTo>
                                      <a:pt x="692" y="18"/>
                                      <a:pt x="692" y="18"/>
                                      <a:pt x="691" y="18"/>
                                    </a:cubicBezTo>
                                    <a:close/>
                                    <a:moveTo>
                                      <a:pt x="483" y="133"/>
                                    </a:moveTo>
                                    <a:cubicBezTo>
                                      <a:pt x="482" y="133"/>
                                      <a:pt x="482" y="132"/>
                                      <a:pt x="481" y="132"/>
                                    </a:cubicBezTo>
                                    <a:cubicBezTo>
                                      <a:pt x="552" y="110"/>
                                      <a:pt x="552" y="110"/>
                                      <a:pt x="552" y="110"/>
                                    </a:cubicBezTo>
                                    <a:cubicBezTo>
                                      <a:pt x="529" y="118"/>
                                      <a:pt x="505" y="126"/>
                                      <a:pt x="484" y="134"/>
                                    </a:cubicBezTo>
                                    <a:cubicBezTo>
                                      <a:pt x="483" y="134"/>
                                      <a:pt x="483" y="134"/>
                                      <a:pt x="483" y="133"/>
                                    </a:cubicBezTo>
                                    <a:close/>
                                    <a:moveTo>
                                      <a:pt x="741" y="58"/>
                                    </a:moveTo>
                                    <a:cubicBezTo>
                                      <a:pt x="775" y="59"/>
                                      <a:pt x="853" y="64"/>
                                      <a:pt x="936" y="76"/>
                                    </a:cubicBezTo>
                                    <a:cubicBezTo>
                                      <a:pt x="936" y="117"/>
                                      <a:pt x="936" y="117"/>
                                      <a:pt x="936" y="117"/>
                                    </a:cubicBezTo>
                                    <a:cubicBezTo>
                                      <a:pt x="756" y="64"/>
                                      <a:pt x="756" y="64"/>
                                      <a:pt x="756" y="64"/>
                                    </a:cubicBezTo>
                                    <a:cubicBezTo>
                                      <a:pt x="904" y="94"/>
                                      <a:pt x="904" y="94"/>
                                      <a:pt x="904" y="94"/>
                                    </a:cubicBezTo>
                                    <a:cubicBezTo>
                                      <a:pt x="904" y="96"/>
                                      <a:pt x="904" y="98"/>
                                      <a:pt x="906" y="99"/>
                                    </a:cubicBezTo>
                                    <a:cubicBezTo>
                                      <a:pt x="909" y="102"/>
                                      <a:pt x="913" y="102"/>
                                      <a:pt x="916" y="100"/>
                                    </a:cubicBezTo>
                                    <a:cubicBezTo>
                                      <a:pt x="919" y="97"/>
                                      <a:pt x="919" y="92"/>
                                      <a:pt x="917" y="89"/>
                                    </a:cubicBezTo>
                                    <a:cubicBezTo>
                                      <a:pt x="914" y="86"/>
                                      <a:pt x="909" y="86"/>
                                      <a:pt x="906" y="89"/>
                                    </a:cubicBezTo>
                                    <a:cubicBezTo>
                                      <a:pt x="905" y="89"/>
                                      <a:pt x="905" y="90"/>
                                      <a:pt x="904" y="91"/>
                                    </a:cubicBezTo>
                                    <a:lnTo>
                                      <a:pt x="741" y="58"/>
                                    </a:lnTo>
                                    <a:close/>
                                    <a:moveTo>
                                      <a:pt x="687" y="68"/>
                                    </a:moveTo>
                                    <a:cubicBezTo>
                                      <a:pt x="679" y="72"/>
                                      <a:pt x="669" y="76"/>
                                      <a:pt x="658" y="81"/>
                                    </a:cubicBezTo>
                                    <a:cubicBezTo>
                                      <a:pt x="659" y="79"/>
                                      <a:pt x="659" y="78"/>
                                      <a:pt x="659" y="77"/>
                                    </a:cubicBezTo>
                                    <a:cubicBezTo>
                                      <a:pt x="669" y="74"/>
                                      <a:pt x="679" y="71"/>
                                      <a:pt x="687" y="68"/>
                                    </a:cubicBezTo>
                                    <a:close/>
                                    <a:moveTo>
                                      <a:pt x="24" y="504"/>
                                    </a:move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7" y="459"/>
                                      <a:pt x="15" y="481"/>
                                      <a:pt x="24" y="504"/>
                                    </a:cubicBezTo>
                                    <a:close/>
                                    <a:moveTo>
                                      <a:pt x="936" y="52"/>
                                    </a:moveTo>
                                    <a:cubicBezTo>
                                      <a:pt x="936" y="73"/>
                                      <a:pt x="936" y="73"/>
                                      <a:pt x="936" y="73"/>
                                    </a:cubicBezTo>
                                    <a:cubicBezTo>
                                      <a:pt x="847" y="60"/>
                                      <a:pt x="764" y="56"/>
                                      <a:pt x="735" y="54"/>
                                    </a:cubicBezTo>
                                    <a:cubicBezTo>
                                      <a:pt x="738" y="54"/>
                                      <a:pt x="743" y="53"/>
                                      <a:pt x="748" y="52"/>
                                    </a:cubicBezTo>
                                    <a:cubicBezTo>
                                      <a:pt x="778" y="47"/>
                                      <a:pt x="839" y="42"/>
                                      <a:pt x="936" y="52"/>
                                    </a:cubicBezTo>
                                    <a:close/>
                                    <a:moveTo>
                                      <a:pt x="681" y="19"/>
                                    </a:moveTo>
                                    <a:cubicBezTo>
                                      <a:pt x="657" y="0"/>
                                      <a:pt x="657" y="0"/>
                                      <a:pt x="657" y="0"/>
                                    </a:cubicBezTo>
                                    <a:cubicBezTo>
                                      <a:pt x="660" y="0"/>
                                      <a:pt x="660" y="0"/>
                                      <a:pt x="660" y="0"/>
                                    </a:cubicBezTo>
                                    <a:lnTo>
                                      <a:pt x="681" y="19"/>
                                    </a:lnTo>
                                    <a:close/>
                                    <a:moveTo>
                                      <a:pt x="667" y="0"/>
                                    </a:moveTo>
                                    <a:cubicBezTo>
                                      <a:pt x="672" y="0"/>
                                      <a:pt x="672" y="0"/>
                                      <a:pt x="672" y="0"/>
                                    </a:cubicBezTo>
                                    <a:cubicBezTo>
                                      <a:pt x="688" y="18"/>
                                      <a:pt x="688" y="18"/>
                                      <a:pt x="688" y="18"/>
                                    </a:cubicBezTo>
                                    <a:cubicBezTo>
                                      <a:pt x="687" y="18"/>
                                      <a:pt x="687" y="18"/>
                                      <a:pt x="687" y="19"/>
                                    </a:cubicBezTo>
                                    <a:lnTo>
                                      <a:pt x="667" y="0"/>
                                    </a:lnTo>
                                    <a:close/>
                                    <a:moveTo>
                                      <a:pt x="538" y="66"/>
                                    </a:moveTo>
                                    <a:cubicBezTo>
                                      <a:pt x="538" y="65"/>
                                      <a:pt x="538" y="65"/>
                                      <a:pt x="538" y="65"/>
                                    </a:cubicBezTo>
                                    <a:cubicBezTo>
                                      <a:pt x="576" y="63"/>
                                      <a:pt x="576" y="63"/>
                                      <a:pt x="576" y="63"/>
                                    </a:cubicBezTo>
                                    <a:lnTo>
                                      <a:pt x="538" y="66"/>
                                    </a:lnTo>
                                    <a:close/>
                                    <a:moveTo>
                                      <a:pt x="488" y="65"/>
                                    </a:moveTo>
                                    <a:cubicBezTo>
                                      <a:pt x="523" y="63"/>
                                      <a:pt x="523" y="63"/>
                                      <a:pt x="523" y="63"/>
                                    </a:cubicBezTo>
                                    <a:cubicBezTo>
                                      <a:pt x="523" y="64"/>
                                      <a:pt x="523" y="66"/>
                                      <a:pt x="523" y="66"/>
                                    </a:cubicBezTo>
                                    <a:cubicBezTo>
                                      <a:pt x="486" y="69"/>
                                      <a:pt x="486" y="69"/>
                                      <a:pt x="486" y="69"/>
                                    </a:cubicBezTo>
                                    <a:cubicBezTo>
                                      <a:pt x="487" y="68"/>
                                      <a:pt x="488" y="66"/>
                                      <a:pt x="488" y="65"/>
                                    </a:cubicBezTo>
                                    <a:close/>
                                    <a:moveTo>
                                      <a:pt x="664" y="41"/>
                                    </a:moveTo>
                                    <a:cubicBezTo>
                                      <a:pt x="470" y="0"/>
                                      <a:pt x="470" y="0"/>
                                      <a:pt x="470" y="0"/>
                                    </a:cubicBezTo>
                                    <a:cubicBezTo>
                                      <a:pt x="509" y="0"/>
                                      <a:pt x="509" y="0"/>
                                      <a:pt x="509" y="0"/>
                                    </a:cubicBezTo>
                                    <a:lnTo>
                                      <a:pt x="664" y="41"/>
                                    </a:lnTo>
                                    <a:close/>
                                    <a:moveTo>
                                      <a:pt x="473" y="16"/>
                                    </a:moveTo>
                                    <a:cubicBezTo>
                                      <a:pt x="473" y="15"/>
                                      <a:pt x="472" y="13"/>
                                      <a:pt x="472" y="12"/>
                                    </a:cubicBezTo>
                                    <a:cubicBezTo>
                                      <a:pt x="611" y="37"/>
                                      <a:pt x="611" y="37"/>
                                      <a:pt x="611" y="37"/>
                                    </a:cubicBezTo>
                                    <a:lnTo>
                                      <a:pt x="473" y="16"/>
                                    </a:lnTo>
                                    <a:close/>
                                    <a:moveTo>
                                      <a:pt x="650" y="7"/>
                                    </a:moveTo>
                                    <a:cubicBezTo>
                                      <a:pt x="659" y="13"/>
                                      <a:pt x="659" y="13"/>
                                      <a:pt x="659" y="13"/>
                                    </a:cubicBezTo>
                                    <a:cubicBezTo>
                                      <a:pt x="650" y="8"/>
                                      <a:pt x="650" y="8"/>
                                      <a:pt x="650" y="8"/>
                                    </a:cubicBezTo>
                                    <a:cubicBezTo>
                                      <a:pt x="650" y="7"/>
                                      <a:pt x="650" y="7"/>
                                      <a:pt x="650" y="7"/>
                                    </a:cubicBezTo>
                                    <a:close/>
                                    <a:moveTo>
                                      <a:pt x="652" y="2"/>
                                    </a:moveTo>
                                    <a:cubicBezTo>
                                      <a:pt x="652" y="1"/>
                                      <a:pt x="652" y="0"/>
                                      <a:pt x="651" y="0"/>
                                    </a:cubicBezTo>
                                    <a:cubicBezTo>
                                      <a:pt x="652" y="0"/>
                                      <a:pt x="652" y="0"/>
                                      <a:pt x="652" y="0"/>
                                    </a:cubicBezTo>
                                    <a:cubicBezTo>
                                      <a:pt x="680" y="22"/>
                                      <a:pt x="680" y="22"/>
                                      <a:pt x="680" y="22"/>
                                    </a:cubicBezTo>
                                    <a:lnTo>
                                      <a:pt x="652" y="2"/>
                                    </a:lnTo>
                                    <a:close/>
                                    <a:moveTo>
                                      <a:pt x="673" y="55"/>
                                    </a:moveTo>
                                    <a:cubicBezTo>
                                      <a:pt x="683" y="55"/>
                                      <a:pt x="683" y="55"/>
                                      <a:pt x="683" y="55"/>
                                    </a:cubicBezTo>
                                    <a:cubicBezTo>
                                      <a:pt x="673" y="56"/>
                                      <a:pt x="673" y="56"/>
                                      <a:pt x="673" y="56"/>
                                    </a:cubicBezTo>
                                    <a:cubicBezTo>
                                      <a:pt x="673" y="55"/>
                                      <a:pt x="673" y="55"/>
                                      <a:pt x="673" y="55"/>
                                    </a:cubicBezTo>
                                    <a:close/>
                                    <a:moveTo>
                                      <a:pt x="563" y="0"/>
                                    </a:moveTo>
                                    <a:cubicBezTo>
                                      <a:pt x="590" y="0"/>
                                      <a:pt x="590" y="0"/>
                                      <a:pt x="590" y="0"/>
                                    </a:cubicBezTo>
                                    <a:cubicBezTo>
                                      <a:pt x="590" y="1"/>
                                      <a:pt x="591" y="3"/>
                                      <a:pt x="592" y="4"/>
                                    </a:cubicBezTo>
                                    <a:cubicBezTo>
                                      <a:pt x="595" y="7"/>
                                      <a:pt x="599" y="8"/>
                                      <a:pt x="602" y="5"/>
                                    </a:cubicBezTo>
                                    <a:cubicBezTo>
                                      <a:pt x="602" y="5"/>
                                      <a:pt x="602" y="4"/>
                                      <a:pt x="603" y="4"/>
                                    </a:cubicBezTo>
                                    <a:cubicBezTo>
                                      <a:pt x="676" y="37"/>
                                      <a:pt x="676" y="37"/>
                                      <a:pt x="676" y="37"/>
                                    </a:cubicBezTo>
                                    <a:cubicBezTo>
                                      <a:pt x="676" y="37"/>
                                      <a:pt x="675" y="37"/>
                                      <a:pt x="675" y="38"/>
                                    </a:cubicBezTo>
                                    <a:lnTo>
                                      <a:pt x="563" y="0"/>
                                    </a:lnTo>
                                    <a:close/>
                                    <a:moveTo>
                                      <a:pt x="642" y="40"/>
                                    </a:moveTo>
                                    <a:cubicBezTo>
                                      <a:pt x="425" y="1"/>
                                      <a:pt x="425" y="1"/>
                                      <a:pt x="425" y="1"/>
                                    </a:cubicBezTo>
                                    <a:cubicBezTo>
                                      <a:pt x="425" y="0"/>
                                      <a:pt x="425" y="0"/>
                                      <a:pt x="425" y="0"/>
                                    </a:cubicBezTo>
                                    <a:cubicBezTo>
                                      <a:pt x="456" y="0"/>
                                      <a:pt x="456" y="0"/>
                                      <a:pt x="456" y="0"/>
                                    </a:cubicBezTo>
                                    <a:lnTo>
                                      <a:pt x="642" y="40"/>
                                    </a:lnTo>
                                    <a:close/>
                                    <a:moveTo>
                                      <a:pt x="709" y="73"/>
                                    </a:moveTo>
                                    <a:cubicBezTo>
                                      <a:pt x="709" y="73"/>
                                      <a:pt x="708" y="73"/>
                                      <a:pt x="708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lose/>
                                    <a:moveTo>
                                      <a:pt x="694" y="69"/>
                                    </a:moveTo>
                                    <a:cubicBezTo>
                                      <a:pt x="689" y="72"/>
                                      <a:pt x="683" y="75"/>
                                      <a:pt x="676" y="78"/>
                                    </a:cubicBezTo>
                                    <a:cubicBezTo>
                                      <a:pt x="676" y="78"/>
                                      <a:pt x="675" y="78"/>
                                      <a:pt x="674" y="78"/>
                                    </a:cubicBezTo>
                                    <a:cubicBezTo>
                                      <a:pt x="681" y="75"/>
                                      <a:pt x="688" y="72"/>
                                      <a:pt x="693" y="69"/>
                                    </a:cubicBezTo>
                                    <a:cubicBezTo>
                                      <a:pt x="693" y="69"/>
                                      <a:pt x="693" y="69"/>
                                      <a:pt x="694" y="69"/>
                                    </a:cubicBezTo>
                                    <a:close/>
                                    <a:moveTo>
                                      <a:pt x="680" y="80"/>
                                    </a:moveTo>
                                    <a:cubicBezTo>
                                      <a:pt x="680" y="80"/>
                                      <a:pt x="680" y="80"/>
                                      <a:pt x="680" y="80"/>
                                    </a:cubicBezTo>
                                    <a:cubicBezTo>
                                      <a:pt x="681" y="79"/>
                                      <a:pt x="682" y="78"/>
                                      <a:pt x="684" y="78"/>
                                    </a:cubicBezTo>
                                    <a:cubicBezTo>
                                      <a:pt x="682" y="78"/>
                                      <a:pt x="681" y="79"/>
                                      <a:pt x="680" y="80"/>
                                    </a:cubicBezTo>
                                    <a:close/>
                                    <a:moveTo>
                                      <a:pt x="689" y="59"/>
                                    </a:moveTo>
                                    <a:cubicBezTo>
                                      <a:pt x="672" y="62"/>
                                      <a:pt x="672" y="62"/>
                                      <a:pt x="672" y="62"/>
                                    </a:cubicBezTo>
                                    <a:cubicBezTo>
                                      <a:pt x="673" y="61"/>
                                      <a:pt x="673" y="61"/>
                                      <a:pt x="673" y="60"/>
                                    </a:cubicBezTo>
                                    <a:lnTo>
                                      <a:pt x="689" y="59"/>
                                    </a:lnTo>
                                    <a:close/>
                                    <a:moveTo>
                                      <a:pt x="710" y="22"/>
                                    </a:moveTo>
                                    <a:cubicBezTo>
                                      <a:pt x="700" y="0"/>
                                      <a:pt x="700" y="0"/>
                                      <a:pt x="700" y="0"/>
                                    </a:cubicBezTo>
                                    <a:cubicBezTo>
                                      <a:pt x="702" y="0"/>
                                      <a:pt x="702" y="0"/>
                                      <a:pt x="702" y="0"/>
                                    </a:cubicBezTo>
                                    <a:lnTo>
                                      <a:pt x="710" y="22"/>
                                    </a:lnTo>
                                    <a:close/>
                                    <a:moveTo>
                                      <a:pt x="673" y="41"/>
                                    </a:moveTo>
                                    <a:cubicBezTo>
                                      <a:pt x="521" y="0"/>
                                      <a:pt x="521" y="0"/>
                                      <a:pt x="521" y="0"/>
                                    </a:cubicBezTo>
                                    <a:cubicBezTo>
                                      <a:pt x="553" y="0"/>
                                      <a:pt x="553" y="0"/>
                                      <a:pt x="553" y="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1"/>
                                    </a:cubicBezTo>
                                    <a:close/>
                                    <a:moveTo>
                                      <a:pt x="633" y="44"/>
                                    </a:moveTo>
                                    <a:cubicBezTo>
                                      <a:pt x="633" y="44"/>
                                      <a:pt x="633" y="44"/>
                                      <a:pt x="633" y="43"/>
                                    </a:cubicBezTo>
                                    <a:cubicBezTo>
                                      <a:pt x="674" y="50"/>
                                      <a:pt x="674" y="50"/>
                                      <a:pt x="674" y="50"/>
                                    </a:cubicBezTo>
                                    <a:cubicBezTo>
                                      <a:pt x="635" y="46"/>
                                      <a:pt x="635" y="46"/>
                                      <a:pt x="635" y="46"/>
                                    </a:cubicBezTo>
                                    <a:cubicBezTo>
                                      <a:pt x="635" y="45"/>
                                      <a:pt x="634" y="44"/>
                                      <a:pt x="633" y="44"/>
                                    </a:cubicBezTo>
                                    <a:close/>
                                    <a:moveTo>
                                      <a:pt x="691" y="43"/>
                                    </a:moveTo>
                                    <a:cubicBezTo>
                                      <a:pt x="687" y="42"/>
                                      <a:pt x="687" y="42"/>
                                      <a:pt x="687" y="42"/>
                                    </a:cubicBezTo>
                                    <a:cubicBezTo>
                                      <a:pt x="687" y="42"/>
                                      <a:pt x="687" y="41"/>
                                      <a:pt x="687" y="41"/>
                                    </a:cubicBezTo>
                                    <a:lnTo>
                                      <a:pt x="691" y="43"/>
                                    </a:lnTo>
                                    <a:close/>
                                    <a:moveTo>
                                      <a:pt x="562" y="148"/>
                                    </a:moveTo>
                                    <a:cubicBezTo>
                                      <a:pt x="607" y="116"/>
                                      <a:pt x="643" y="95"/>
                                      <a:pt x="669" y="81"/>
                                    </a:cubicBezTo>
                                    <a:cubicBezTo>
                                      <a:pt x="668" y="82"/>
                                      <a:pt x="668" y="82"/>
                                      <a:pt x="668" y="83"/>
                                    </a:cubicBezTo>
                                    <a:cubicBezTo>
                                      <a:pt x="641" y="99"/>
                                      <a:pt x="605" y="121"/>
                                      <a:pt x="563" y="151"/>
                                    </a:cubicBezTo>
                                    <a:cubicBezTo>
                                      <a:pt x="563" y="150"/>
                                      <a:pt x="563" y="149"/>
                                      <a:pt x="562" y="148"/>
                                    </a:cubicBezTo>
                                    <a:close/>
                                    <a:moveTo>
                                      <a:pt x="658" y="74"/>
                                    </a:moveTo>
                                    <a:cubicBezTo>
                                      <a:pt x="657" y="74"/>
                                      <a:pt x="657" y="73"/>
                                      <a:pt x="657" y="73"/>
                                    </a:cubicBezTo>
                                    <a:cubicBezTo>
                                      <a:pt x="656" y="72"/>
                                      <a:pt x="656" y="72"/>
                                      <a:pt x="655" y="72"/>
                                    </a:cubicBezTo>
                                    <a:cubicBezTo>
                                      <a:pt x="683" y="66"/>
                                      <a:pt x="683" y="66"/>
                                      <a:pt x="683" y="66"/>
                                    </a:cubicBezTo>
                                    <a:cubicBezTo>
                                      <a:pt x="677" y="67"/>
                                      <a:pt x="671" y="69"/>
                                      <a:pt x="665" y="72"/>
                                    </a:cubicBezTo>
                                    <a:lnTo>
                                      <a:pt x="658" y="74"/>
                                    </a:lnTo>
                                    <a:close/>
                                    <a:moveTo>
                                      <a:pt x="638" y="0"/>
                                    </a:moveTo>
                                    <a:cubicBezTo>
                                      <a:pt x="637" y="0"/>
                                      <a:pt x="637" y="0"/>
                                      <a:pt x="637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Rounded Rectangle 90"/>
                            <wps:cNvSpPr/>
                            <wps:spPr>
                              <a:xfrm>
                                <a:off x="276045" y="207034"/>
                                <a:ext cx="2418715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" name="Group 91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2" name="Freeform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113 w 936"/>
                                  <a:gd name="T1" fmla="*/ 0 h 507"/>
                                  <a:gd name="T2" fmla="*/ 161 w 936"/>
                                  <a:gd name="T3" fmla="*/ 0 h 507"/>
                                  <a:gd name="T4" fmla="*/ 97 w 936"/>
                                  <a:gd name="T5" fmla="*/ 196 h 507"/>
                                  <a:gd name="T6" fmla="*/ 0 w 936"/>
                                  <a:gd name="T7" fmla="*/ 228 h 507"/>
                                  <a:gd name="T8" fmla="*/ 0 w 936"/>
                                  <a:gd name="T9" fmla="*/ 295 h 507"/>
                                  <a:gd name="T10" fmla="*/ 118 w 936"/>
                                  <a:gd name="T11" fmla="*/ 246 h 507"/>
                                  <a:gd name="T12" fmla="*/ 275 w 936"/>
                                  <a:gd name="T13" fmla="*/ 0 h 507"/>
                                  <a:gd name="T14" fmla="*/ 329 w 936"/>
                                  <a:gd name="T15" fmla="*/ 0 h 507"/>
                                  <a:gd name="T16" fmla="*/ 920 w 936"/>
                                  <a:gd name="T17" fmla="*/ 0 h 507"/>
                                  <a:gd name="T18" fmla="*/ 936 w 936"/>
                                  <a:gd name="T19" fmla="*/ 16 h 507"/>
                                  <a:gd name="T20" fmla="*/ 215 w 936"/>
                                  <a:gd name="T21" fmla="*/ 0 h 507"/>
                                  <a:gd name="T22" fmla="*/ 131 w 936"/>
                                  <a:gd name="T23" fmla="*/ 504 h 507"/>
                                  <a:gd name="T24" fmla="*/ 133 w 936"/>
                                  <a:gd name="T25" fmla="*/ 0 h 507"/>
                                  <a:gd name="T26" fmla="*/ 106 w 936"/>
                                  <a:gd name="T27" fmla="*/ 0 h 507"/>
                                  <a:gd name="T28" fmla="*/ 885 w 936"/>
                                  <a:gd name="T29" fmla="*/ 23 h 507"/>
                                  <a:gd name="T30" fmla="*/ 535 w 936"/>
                                  <a:gd name="T31" fmla="*/ 166 h 507"/>
                                  <a:gd name="T32" fmla="*/ 762 w 936"/>
                                  <a:gd name="T33" fmla="*/ 504 h 507"/>
                                  <a:gd name="T34" fmla="*/ 472 w 936"/>
                                  <a:gd name="T35" fmla="*/ 504 h 507"/>
                                  <a:gd name="T36" fmla="*/ 167 w 936"/>
                                  <a:gd name="T37" fmla="*/ 165 h 507"/>
                                  <a:gd name="T38" fmla="*/ 388 w 936"/>
                                  <a:gd name="T39" fmla="*/ 474 h 507"/>
                                  <a:gd name="T40" fmla="*/ 434 w 936"/>
                                  <a:gd name="T41" fmla="*/ 382 h 507"/>
                                  <a:gd name="T42" fmla="*/ 390 w 936"/>
                                  <a:gd name="T43" fmla="*/ 333 h 507"/>
                                  <a:gd name="T44" fmla="*/ 182 w 936"/>
                                  <a:gd name="T45" fmla="*/ 154 h 507"/>
                                  <a:gd name="T46" fmla="*/ 187 w 936"/>
                                  <a:gd name="T47" fmla="*/ 146 h 507"/>
                                  <a:gd name="T48" fmla="*/ 580 w 936"/>
                                  <a:gd name="T49" fmla="*/ 205 h 507"/>
                                  <a:gd name="T50" fmla="*/ 365 w 936"/>
                                  <a:gd name="T51" fmla="*/ 114 h 507"/>
                                  <a:gd name="T52" fmla="*/ 604 w 936"/>
                                  <a:gd name="T53" fmla="*/ 0 h 507"/>
                                  <a:gd name="T54" fmla="*/ 636 w 936"/>
                                  <a:gd name="T55" fmla="*/ 7 h 507"/>
                                  <a:gd name="T56" fmla="*/ 599 w 936"/>
                                  <a:gd name="T57" fmla="*/ 113 h 507"/>
                                  <a:gd name="T58" fmla="*/ 701 w 936"/>
                                  <a:gd name="T59" fmla="*/ 0 h 507"/>
                                  <a:gd name="T60" fmla="*/ 629 w 936"/>
                                  <a:gd name="T61" fmla="*/ 135 h 507"/>
                                  <a:gd name="T62" fmla="*/ 659 w 936"/>
                                  <a:gd name="T63" fmla="*/ 127 h 507"/>
                                  <a:gd name="T64" fmla="*/ 672 w 936"/>
                                  <a:gd name="T65" fmla="*/ 220 h 507"/>
                                  <a:gd name="T66" fmla="*/ 710 w 936"/>
                                  <a:gd name="T67" fmla="*/ 167 h 507"/>
                                  <a:gd name="T68" fmla="*/ 741 w 936"/>
                                  <a:gd name="T69" fmla="*/ 123 h 507"/>
                                  <a:gd name="T70" fmla="*/ 762 w 936"/>
                                  <a:gd name="T71" fmla="*/ 108 h 507"/>
                                  <a:gd name="T72" fmla="*/ 760 w 936"/>
                                  <a:gd name="T73" fmla="*/ 48 h 507"/>
                                  <a:gd name="T74" fmla="*/ 780 w 936"/>
                                  <a:gd name="T75" fmla="*/ 226 h 507"/>
                                  <a:gd name="T76" fmla="*/ 823 w 936"/>
                                  <a:gd name="T77" fmla="*/ 109 h 507"/>
                                  <a:gd name="T78" fmla="*/ 830 w 936"/>
                                  <a:gd name="T79" fmla="*/ 53 h 507"/>
                                  <a:gd name="T80" fmla="*/ 880 w 936"/>
                                  <a:gd name="T81" fmla="*/ 64 h 507"/>
                                  <a:gd name="T82" fmla="*/ 936 w 936"/>
                                  <a:gd name="T83" fmla="*/ 484 h 507"/>
                                  <a:gd name="T84" fmla="*/ 633 w 936"/>
                                  <a:gd name="T85" fmla="*/ 312 h 507"/>
                                  <a:gd name="T86" fmla="*/ 487 w 936"/>
                                  <a:gd name="T87" fmla="*/ 318 h 507"/>
                                  <a:gd name="T88" fmla="*/ 553 w 936"/>
                                  <a:gd name="T89" fmla="*/ 468 h 507"/>
                                  <a:gd name="T90" fmla="*/ 642 w 936"/>
                                  <a:gd name="T91" fmla="*/ 361 h 507"/>
                                  <a:gd name="T92" fmla="*/ 671 w 936"/>
                                  <a:gd name="T93" fmla="*/ 404 h 507"/>
                                  <a:gd name="T94" fmla="*/ 828 w 936"/>
                                  <a:gd name="T95" fmla="*/ 337 h 507"/>
                                  <a:gd name="T96" fmla="*/ 890 w 936"/>
                                  <a:gd name="T97" fmla="*/ 244 h 507"/>
                                  <a:gd name="T98" fmla="*/ 740 w 936"/>
                                  <a:gd name="T99" fmla="*/ 197 h 507"/>
                                  <a:gd name="T100" fmla="*/ 705 w 936"/>
                                  <a:gd name="T101" fmla="*/ 350 h 507"/>
                                  <a:gd name="T102" fmla="*/ 769 w 936"/>
                                  <a:gd name="T103" fmla="*/ 468 h 507"/>
                                  <a:gd name="T104" fmla="*/ 173 w 936"/>
                                  <a:gd name="T105" fmla="*/ 166 h 507"/>
                                  <a:gd name="T106" fmla="*/ 392 w 936"/>
                                  <a:gd name="T107" fmla="*/ 353 h 507"/>
                                  <a:gd name="T108" fmla="*/ 398 w 936"/>
                                  <a:gd name="T109" fmla="*/ 306 h 507"/>
                                  <a:gd name="T110" fmla="*/ 90 w 936"/>
                                  <a:gd name="T111" fmla="*/ 123 h 507"/>
                                  <a:gd name="T112" fmla="*/ 0 w 936"/>
                                  <a:gd name="T113" fmla="*/ 88 h 507"/>
                                  <a:gd name="T114" fmla="*/ 13 w 936"/>
                                  <a:gd name="T115" fmla="*/ 0 h 507"/>
                                  <a:gd name="T116" fmla="*/ 0 w 936"/>
                                  <a:gd name="T117" fmla="*/ 114 h 507"/>
                                  <a:gd name="T118" fmla="*/ 50 w 936"/>
                                  <a:gd name="T119" fmla="*/ 73 h 5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36" h="507">
                                    <a:moveTo>
                                      <a:pt x="150" y="81"/>
                                    </a:moveTo>
                                    <a:cubicBezTo>
                                      <a:pt x="140" y="0"/>
                                      <a:pt x="140" y="0"/>
                                      <a:pt x="140" y="0"/>
                                    </a:cubicBezTo>
                                    <a:cubicBezTo>
                                      <a:pt x="147" y="0"/>
                                      <a:pt x="147" y="0"/>
                                      <a:pt x="147" y="0"/>
                                    </a:cubicBezTo>
                                    <a:cubicBezTo>
                                      <a:pt x="148" y="32"/>
                                      <a:pt x="149" y="59"/>
                                      <a:pt x="150" y="81"/>
                                    </a:cubicBezTo>
                                    <a:close/>
                                    <a:moveTo>
                                      <a:pt x="157" y="0"/>
                                    </a:moveTo>
                                    <a:cubicBezTo>
                                      <a:pt x="150" y="0"/>
                                      <a:pt x="150" y="0"/>
                                      <a:pt x="150" y="0"/>
                                    </a:cubicBezTo>
                                    <a:cubicBezTo>
                                      <a:pt x="152" y="37"/>
                                      <a:pt x="153" y="69"/>
                                      <a:pt x="154" y="91"/>
                                    </a:cubicBezTo>
                                    <a:lnTo>
                                      <a:pt x="157" y="0"/>
                                    </a:lnTo>
                                    <a:close/>
                                    <a:moveTo>
                                      <a:pt x="117" y="0"/>
                                    </a:moveTo>
                                    <a:cubicBezTo>
                                      <a:pt x="127" y="35"/>
                                      <a:pt x="127" y="35"/>
                                      <a:pt x="127" y="35"/>
                                    </a:cubicBezTo>
                                    <a:cubicBezTo>
                                      <a:pt x="118" y="0"/>
                                      <a:pt x="118" y="0"/>
                                      <a:pt x="118" y="0"/>
                                    </a:cubicBezTo>
                                    <a:lnTo>
                                      <a:pt x="117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33" y="66"/>
                                      <a:pt x="133" y="66"/>
                                      <a:pt x="133" y="66"/>
                                    </a:cubicBez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56" y="166"/>
                                    </a:moveTo>
                                    <a:cubicBezTo>
                                      <a:pt x="155" y="165"/>
                                      <a:pt x="155" y="163"/>
                                      <a:pt x="155" y="162"/>
                                    </a:cubicBezTo>
                                    <a:cubicBezTo>
                                      <a:pt x="154" y="205"/>
                                      <a:pt x="156" y="297"/>
                                      <a:pt x="174" y="445"/>
                                    </a:cubicBezTo>
                                    <a:cubicBezTo>
                                      <a:pt x="170" y="445"/>
                                      <a:pt x="170" y="445"/>
                                      <a:pt x="170" y="445"/>
                                    </a:cubicBezTo>
                                    <a:cubicBezTo>
                                      <a:pt x="160" y="365"/>
                                      <a:pt x="155" y="302"/>
                                      <a:pt x="153" y="254"/>
                                    </a:cubicBezTo>
                                    <a:cubicBezTo>
                                      <a:pt x="154" y="317"/>
                                      <a:pt x="157" y="403"/>
                                      <a:pt x="168" y="504"/>
                                    </a:cubicBezTo>
                                    <a:cubicBezTo>
                                      <a:pt x="215" y="504"/>
                                      <a:pt x="215" y="504"/>
                                      <a:pt x="215" y="504"/>
                                    </a:cubicBezTo>
                                    <a:cubicBezTo>
                                      <a:pt x="176" y="330"/>
                                      <a:pt x="161" y="217"/>
                                      <a:pt x="156" y="166"/>
                                    </a:cubicBezTo>
                                    <a:close/>
                                    <a:moveTo>
                                      <a:pt x="150" y="203"/>
                                    </a:moveTo>
                                    <a:cubicBezTo>
                                      <a:pt x="144" y="269"/>
                                      <a:pt x="137" y="378"/>
                                      <a:pt x="134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50" y="372"/>
                                      <a:pt x="149" y="267"/>
                                      <a:pt x="150" y="203"/>
                                    </a:cubicBezTo>
                                    <a:close/>
                                    <a:moveTo>
                                      <a:pt x="159" y="44"/>
                                    </a:moveTo>
                                    <a:cubicBezTo>
                                      <a:pt x="161" y="45"/>
                                      <a:pt x="161" y="45"/>
                                      <a:pt x="161" y="45"/>
                                    </a:cubicBezTo>
                                    <a:cubicBezTo>
                                      <a:pt x="163" y="31"/>
                                      <a:pt x="165" y="16"/>
                                      <a:pt x="167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lnTo>
                                      <a:pt x="159" y="44"/>
                                    </a:lnTo>
                                    <a:close/>
                                    <a:moveTo>
                                      <a:pt x="183" y="0"/>
                                    </a:moveTo>
                                    <a:cubicBezTo>
                                      <a:pt x="172" y="0"/>
                                      <a:pt x="172" y="0"/>
                                      <a:pt x="172" y="0"/>
                                    </a:cubicBezTo>
                                    <a:cubicBezTo>
                                      <a:pt x="162" y="88"/>
                                      <a:pt x="162" y="88"/>
                                      <a:pt x="162" y="88"/>
                                    </a:cubicBezTo>
                                    <a:cubicBezTo>
                                      <a:pt x="167" y="65"/>
                                      <a:pt x="174" y="36"/>
                                      <a:pt x="183" y="0"/>
                                    </a:cubicBezTo>
                                    <a:close/>
                                    <a:moveTo>
                                      <a:pt x="121" y="156"/>
                                    </a:moveTo>
                                    <a:cubicBezTo>
                                      <a:pt x="0" y="232"/>
                                      <a:pt x="0" y="232"/>
                                      <a:pt x="0" y="232"/>
                                    </a:cubicBezTo>
                                    <a:cubicBezTo>
                                      <a:pt x="0" y="248"/>
                                      <a:pt x="0" y="248"/>
                                      <a:pt x="0" y="248"/>
                                    </a:cubicBezTo>
                                    <a:lnTo>
                                      <a:pt x="121" y="156"/>
                                    </a:lnTo>
                                    <a:close/>
                                    <a:moveTo>
                                      <a:pt x="97" y="196"/>
                                    </a:moveTo>
                                    <a:cubicBezTo>
                                      <a:pt x="96" y="197"/>
                                      <a:pt x="95" y="198"/>
                                      <a:pt x="94" y="199"/>
                                    </a:cubicBezTo>
                                    <a:cubicBezTo>
                                      <a:pt x="94" y="199"/>
                                      <a:pt x="94" y="199"/>
                                      <a:pt x="94" y="199"/>
                                    </a:cubicBezTo>
                                    <a:cubicBezTo>
                                      <a:pt x="66" y="228"/>
                                      <a:pt x="33" y="264"/>
                                      <a:pt x="0" y="300"/>
                                    </a:cubicBezTo>
                                    <a:cubicBezTo>
                                      <a:pt x="0" y="331"/>
                                      <a:pt x="0" y="331"/>
                                      <a:pt x="0" y="331"/>
                                    </a:cubicBezTo>
                                    <a:cubicBezTo>
                                      <a:pt x="53" y="257"/>
                                      <a:pt x="98" y="200"/>
                                      <a:pt x="124" y="167"/>
                                    </a:cubicBezTo>
                                    <a:cubicBezTo>
                                      <a:pt x="116" y="175"/>
                                      <a:pt x="107" y="185"/>
                                      <a:pt x="97" y="196"/>
                                    </a:cubicBezTo>
                                    <a:close/>
                                    <a:moveTo>
                                      <a:pt x="59" y="163"/>
                                    </a:moveTo>
                                    <a:cubicBezTo>
                                      <a:pt x="0" y="180"/>
                                      <a:pt x="0" y="180"/>
                                      <a:pt x="0" y="180"/>
                                    </a:cubicBezTo>
                                    <a:cubicBezTo>
                                      <a:pt x="0" y="183"/>
                                      <a:pt x="0" y="183"/>
                                      <a:pt x="0" y="183"/>
                                    </a:cubicBezTo>
                                    <a:lnTo>
                                      <a:pt x="59" y="163"/>
                                    </a:lnTo>
                                    <a:close/>
                                    <a:moveTo>
                                      <a:pt x="85" y="152"/>
                                    </a:moveTo>
                                    <a:cubicBezTo>
                                      <a:pt x="0" y="172"/>
                                      <a:pt x="0" y="172"/>
                                      <a:pt x="0" y="172"/>
                                    </a:cubicBezTo>
                                    <a:cubicBezTo>
                                      <a:pt x="0" y="177"/>
                                      <a:pt x="0" y="177"/>
                                      <a:pt x="0" y="177"/>
                                    </a:cubicBezTo>
                                    <a:lnTo>
                                      <a:pt x="85" y="152"/>
                                    </a:lnTo>
                                    <a:close/>
                                    <a:moveTo>
                                      <a:pt x="0" y="162"/>
                                    </a:move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99" y="145"/>
                                      <a:pt x="99" y="145"/>
                                      <a:pt x="99" y="145"/>
                                    </a:cubicBezTo>
                                    <a:lnTo>
                                      <a:pt x="0" y="162"/>
                                    </a:lnTo>
                                    <a:close/>
                                    <a:moveTo>
                                      <a:pt x="0" y="228"/>
                                    </a:moveTo>
                                    <a:cubicBezTo>
                                      <a:pt x="0" y="228"/>
                                      <a:pt x="0" y="228"/>
                                      <a:pt x="0" y="228"/>
                                    </a:cubicBezTo>
                                    <a:cubicBezTo>
                                      <a:pt x="4" y="226"/>
                                      <a:pt x="4" y="226"/>
                                      <a:pt x="4" y="226"/>
                                    </a:cubicBezTo>
                                    <a:lnTo>
                                      <a:pt x="0" y="228"/>
                                    </a:lnTo>
                                    <a:close/>
                                    <a:moveTo>
                                      <a:pt x="0" y="211"/>
                                    </a:moveTo>
                                    <a:cubicBezTo>
                                      <a:pt x="0" y="222"/>
                                      <a:pt x="0" y="222"/>
                                      <a:pt x="0" y="222"/>
                                    </a:cubicBezTo>
                                    <a:cubicBezTo>
                                      <a:pt x="113" y="156"/>
                                      <a:pt x="113" y="156"/>
                                      <a:pt x="113" y="156"/>
                                    </a:cubicBezTo>
                                    <a:lnTo>
                                      <a:pt x="0" y="211"/>
                                    </a:lnTo>
                                    <a:close/>
                                    <a:moveTo>
                                      <a:pt x="103" y="184"/>
                                    </a:moveTo>
                                    <a:cubicBezTo>
                                      <a:pt x="108" y="178"/>
                                      <a:pt x="113" y="172"/>
                                      <a:pt x="118" y="167"/>
                                    </a:cubicBezTo>
                                    <a:cubicBezTo>
                                      <a:pt x="0" y="269"/>
                                      <a:pt x="0" y="269"/>
                                      <a:pt x="0" y="269"/>
                                    </a:cubicBezTo>
                                    <a:cubicBezTo>
                                      <a:pt x="0" y="289"/>
                                      <a:pt x="0" y="289"/>
                                      <a:pt x="0" y="289"/>
                                    </a:cubicBezTo>
                                    <a:lnTo>
                                      <a:pt x="103" y="184"/>
                                    </a:lnTo>
                                    <a:close/>
                                    <a:moveTo>
                                      <a:pt x="0" y="252"/>
                                    </a:moveTo>
                                    <a:cubicBezTo>
                                      <a:pt x="0" y="264"/>
                                      <a:pt x="0" y="264"/>
                                      <a:pt x="0" y="264"/>
                                    </a:cubicBezTo>
                                    <a:cubicBezTo>
                                      <a:pt x="110" y="169"/>
                                      <a:pt x="110" y="169"/>
                                      <a:pt x="110" y="169"/>
                                    </a:cubicBezTo>
                                    <a:lnTo>
                                      <a:pt x="0" y="252"/>
                                    </a:lnTo>
                                    <a:close/>
                                    <a:moveTo>
                                      <a:pt x="4" y="289"/>
                                    </a:moveTo>
                                    <a:cubicBezTo>
                                      <a:pt x="0" y="294"/>
                                      <a:pt x="0" y="294"/>
                                      <a:pt x="0" y="294"/>
                                    </a:cubicBezTo>
                                    <a:cubicBezTo>
                                      <a:pt x="0" y="295"/>
                                      <a:pt x="0" y="295"/>
                                      <a:pt x="0" y="295"/>
                                    </a:cubicBezTo>
                                    <a:cubicBezTo>
                                      <a:pt x="1" y="293"/>
                                      <a:pt x="3" y="291"/>
                                      <a:pt x="4" y="289"/>
                                    </a:cubicBezTo>
                                    <a:close/>
                                    <a:moveTo>
                                      <a:pt x="203" y="30"/>
                                    </a:moveTo>
                                    <a:cubicBezTo>
                                      <a:pt x="206" y="32"/>
                                      <a:pt x="206" y="32"/>
                                      <a:pt x="206" y="32"/>
                                    </a:cubicBezTo>
                                    <a:cubicBezTo>
                                      <a:pt x="193" y="55"/>
                                      <a:pt x="182" y="76"/>
                                      <a:pt x="174" y="94"/>
                                    </a:cubicBezTo>
                                    <a:cubicBezTo>
                                      <a:pt x="187" y="70"/>
                                      <a:pt x="205" y="36"/>
                                      <a:pt x="226" y="0"/>
                                    </a:cubicBezTo>
                                    <a:cubicBezTo>
                                      <a:pt x="219" y="0"/>
                                      <a:pt x="219" y="0"/>
                                      <a:pt x="219" y="0"/>
                                    </a:cubicBezTo>
                                    <a:cubicBezTo>
                                      <a:pt x="213" y="10"/>
                                      <a:pt x="208" y="21"/>
                                      <a:pt x="203" y="30"/>
                                    </a:cubicBezTo>
                                    <a:close/>
                                    <a:moveTo>
                                      <a:pt x="187" y="91"/>
                                    </a:moveTo>
                                    <a:cubicBezTo>
                                      <a:pt x="207" y="68"/>
                                      <a:pt x="235" y="36"/>
                                      <a:pt x="270" y="0"/>
                                    </a:cubicBezTo>
                                    <a:cubicBezTo>
                                      <a:pt x="255" y="0"/>
                                      <a:pt x="255" y="0"/>
                                      <a:pt x="255" y="0"/>
                                    </a:cubicBezTo>
                                    <a:cubicBezTo>
                                      <a:pt x="228" y="35"/>
                                      <a:pt x="204" y="67"/>
                                      <a:pt x="186" y="91"/>
                                    </a:cubicBezTo>
                                    <a:lnTo>
                                      <a:pt x="187" y="91"/>
                                    </a:lnTo>
                                    <a:close/>
                                    <a:moveTo>
                                      <a:pt x="87" y="417"/>
                                    </a:moveTo>
                                    <a:cubicBezTo>
                                      <a:pt x="85" y="416"/>
                                      <a:pt x="85" y="416"/>
                                      <a:pt x="85" y="416"/>
                                    </a:cubicBezTo>
                                    <a:cubicBezTo>
                                      <a:pt x="99" y="342"/>
                                      <a:pt x="110" y="287"/>
                                      <a:pt x="120" y="246"/>
                                    </a:cubicBezTo>
                                    <a:cubicBezTo>
                                      <a:pt x="118" y="246"/>
                                      <a:pt x="118" y="246"/>
                                      <a:pt x="118" y="246"/>
                                    </a:cubicBezTo>
                                    <a:cubicBezTo>
                                      <a:pt x="127" y="206"/>
                                      <a:pt x="137" y="175"/>
                                      <a:pt x="144" y="155"/>
                                    </a:cubicBezTo>
                                    <a:cubicBezTo>
                                      <a:pt x="127" y="188"/>
                                      <a:pt x="93" y="265"/>
                                      <a:pt x="46" y="431"/>
                                    </a:cubicBezTo>
                                    <a:cubicBezTo>
                                      <a:pt x="42" y="430"/>
                                      <a:pt x="42" y="430"/>
                                      <a:pt x="42" y="430"/>
                                    </a:cubicBezTo>
                                    <a:cubicBezTo>
                                      <a:pt x="77" y="310"/>
                                      <a:pt x="103" y="237"/>
                                      <a:pt x="122" y="193"/>
                                    </a:cubicBezTo>
                                    <a:cubicBezTo>
                                      <a:pt x="120" y="192"/>
                                      <a:pt x="120" y="192"/>
                                      <a:pt x="120" y="192"/>
                                    </a:cubicBezTo>
                                    <a:cubicBezTo>
                                      <a:pt x="122" y="188"/>
                                      <a:pt x="124" y="183"/>
                                      <a:pt x="126" y="179"/>
                                    </a:cubicBezTo>
                                    <a:cubicBezTo>
                                      <a:pt x="97" y="225"/>
                                      <a:pt x="50" y="306"/>
                                      <a:pt x="0" y="420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72" y="504"/>
                                      <a:pt x="72" y="504"/>
                                      <a:pt x="72" y="504"/>
                                    </a:cubicBezTo>
                                    <a:cubicBezTo>
                                      <a:pt x="77" y="474"/>
                                      <a:pt x="82" y="445"/>
                                      <a:pt x="87" y="417"/>
                                    </a:cubicBezTo>
                                    <a:close/>
                                    <a:moveTo>
                                      <a:pt x="246" y="0"/>
                                    </a:moveTo>
                                    <a:cubicBezTo>
                                      <a:pt x="231" y="0"/>
                                      <a:pt x="231" y="0"/>
                                      <a:pt x="231" y="0"/>
                                    </a:cubicBezTo>
                                    <a:cubicBezTo>
                                      <a:pt x="209" y="37"/>
                                      <a:pt x="190" y="71"/>
                                      <a:pt x="177" y="96"/>
                                    </a:cubicBezTo>
                                    <a:cubicBezTo>
                                      <a:pt x="193" y="72"/>
                                      <a:pt x="216" y="38"/>
                                      <a:pt x="246" y="0"/>
                                    </a:cubicBezTo>
                                    <a:close/>
                                    <a:moveTo>
                                      <a:pt x="293" y="0"/>
                                    </a:moveTo>
                                    <a:cubicBezTo>
                                      <a:pt x="275" y="0"/>
                                      <a:pt x="275" y="0"/>
                                      <a:pt x="275" y="0"/>
                                    </a:cubicBezTo>
                                    <a:cubicBezTo>
                                      <a:pt x="241" y="35"/>
                                      <a:pt x="213" y="66"/>
                                      <a:pt x="193" y="90"/>
                                    </a:cubicBezTo>
                                    <a:cubicBezTo>
                                      <a:pt x="207" y="76"/>
                                      <a:pt x="224" y="60"/>
                                      <a:pt x="244" y="43"/>
                                    </a:cubicBezTo>
                                    <a:cubicBezTo>
                                      <a:pt x="259" y="29"/>
                                      <a:pt x="275" y="14"/>
                                      <a:pt x="293" y="0"/>
                                    </a:cubicBezTo>
                                    <a:close/>
                                    <a:moveTo>
                                      <a:pt x="274" y="20"/>
                                    </a:moveTo>
                                    <a:cubicBezTo>
                                      <a:pt x="275" y="21"/>
                                      <a:pt x="275" y="21"/>
                                      <a:pt x="275" y="21"/>
                                    </a:cubicBezTo>
                                    <a:cubicBezTo>
                                      <a:pt x="265" y="29"/>
                                      <a:pt x="255" y="38"/>
                                      <a:pt x="246" y="45"/>
                                    </a:cubicBezTo>
                                    <a:cubicBezTo>
                                      <a:pt x="238" y="52"/>
                                      <a:pt x="231" y="59"/>
                                      <a:pt x="224" y="65"/>
                                    </a:cubicBezTo>
                                    <a:cubicBezTo>
                                      <a:pt x="246" y="48"/>
                                      <a:pt x="274" y="28"/>
                                      <a:pt x="307" y="8"/>
                                    </a:cubicBezTo>
                                    <a:cubicBezTo>
                                      <a:pt x="311" y="5"/>
                                      <a:pt x="315" y="2"/>
                                      <a:pt x="318" y="0"/>
                                    </a:cubicBezTo>
                                    <a:cubicBezTo>
                                      <a:pt x="298" y="0"/>
                                      <a:pt x="298" y="0"/>
                                      <a:pt x="298" y="0"/>
                                    </a:cubicBezTo>
                                    <a:cubicBezTo>
                                      <a:pt x="290" y="7"/>
                                      <a:pt x="282" y="13"/>
                                      <a:pt x="274" y="20"/>
                                    </a:cubicBezTo>
                                    <a:close/>
                                    <a:moveTo>
                                      <a:pt x="329" y="0"/>
                                    </a:moveTo>
                                    <a:cubicBezTo>
                                      <a:pt x="322" y="3"/>
                                      <a:pt x="316" y="7"/>
                                      <a:pt x="309" y="11"/>
                                    </a:cubicBezTo>
                                    <a:cubicBezTo>
                                      <a:pt x="272" y="40"/>
                                      <a:pt x="238" y="67"/>
                                      <a:pt x="211" y="89"/>
                                    </a:cubicBezTo>
                                    <a:cubicBezTo>
                                      <a:pt x="248" y="65"/>
                                      <a:pt x="305" y="34"/>
                                      <a:pt x="388" y="0"/>
                                    </a:cubicBezTo>
                                    <a:lnTo>
                                      <a:pt x="329" y="0"/>
                                    </a:lnTo>
                                    <a:close/>
                                    <a:moveTo>
                                      <a:pt x="187" y="0"/>
                                    </a:moveTo>
                                    <a:cubicBezTo>
                                      <a:pt x="173" y="51"/>
                                      <a:pt x="165" y="90"/>
                                      <a:pt x="160" y="112"/>
                                    </a:cubicBezTo>
                                    <a:cubicBezTo>
                                      <a:pt x="169" y="89"/>
                                      <a:pt x="185" y="48"/>
                                      <a:pt x="203" y="0"/>
                                    </a:cubicBezTo>
                                    <a:lnTo>
                                      <a:pt x="187" y="0"/>
                                    </a:lnTo>
                                    <a:close/>
                                    <a:moveTo>
                                      <a:pt x="278" y="31"/>
                                    </a:moveTo>
                                    <a:cubicBezTo>
                                      <a:pt x="231" y="62"/>
                                      <a:pt x="197" y="92"/>
                                      <a:pt x="177" y="112"/>
                                    </a:cubicBezTo>
                                    <a:cubicBezTo>
                                      <a:pt x="199" y="94"/>
                                      <a:pt x="235" y="64"/>
                                      <a:pt x="278" y="31"/>
                                    </a:cubicBezTo>
                                    <a:close/>
                                    <a:moveTo>
                                      <a:pt x="251" y="0"/>
                                    </a:moveTo>
                                    <a:cubicBezTo>
                                      <a:pt x="251" y="0"/>
                                      <a:pt x="251" y="0"/>
                                      <a:pt x="251" y="0"/>
                                    </a:cubicBezTo>
                                    <a:cubicBezTo>
                                      <a:pt x="247" y="4"/>
                                      <a:pt x="244" y="9"/>
                                      <a:pt x="240" y="13"/>
                                    </a:cubicBezTo>
                                    <a:cubicBezTo>
                                      <a:pt x="244" y="9"/>
                                      <a:pt x="247" y="4"/>
                                      <a:pt x="251" y="0"/>
                                    </a:cubicBezTo>
                                    <a:close/>
                                    <a:moveTo>
                                      <a:pt x="920" y="0"/>
                                    </a:moveTo>
                                    <a:cubicBezTo>
                                      <a:pt x="920" y="0"/>
                                      <a:pt x="920" y="0"/>
                                      <a:pt x="920" y="0"/>
                                    </a:cubicBezTo>
                                    <a:cubicBezTo>
                                      <a:pt x="915" y="0"/>
                                      <a:pt x="915" y="0"/>
                                      <a:pt x="915" y="0"/>
                                    </a:cubicBezTo>
                                    <a:cubicBezTo>
                                      <a:pt x="919" y="1"/>
                                      <a:pt x="919" y="1"/>
                                      <a:pt x="919" y="1"/>
                                    </a:cubicBezTo>
                                    <a:cubicBezTo>
                                      <a:pt x="919" y="1"/>
                                      <a:pt x="919" y="0"/>
                                      <a:pt x="920" y="0"/>
                                    </a:cubicBezTo>
                                    <a:close/>
                                    <a:moveTo>
                                      <a:pt x="918" y="3"/>
                                    </a:moveTo>
                                    <a:cubicBezTo>
                                      <a:pt x="910" y="0"/>
                                      <a:pt x="910" y="0"/>
                                      <a:pt x="910" y="0"/>
                                    </a:cubicBezTo>
                                    <a:cubicBezTo>
                                      <a:pt x="906" y="0"/>
                                      <a:pt x="906" y="0"/>
                                      <a:pt x="906" y="0"/>
                                    </a:cubicBezTo>
                                    <a:cubicBezTo>
                                      <a:pt x="910" y="1"/>
                                      <a:pt x="914" y="3"/>
                                      <a:pt x="918" y="5"/>
                                    </a:cubicBezTo>
                                    <a:cubicBezTo>
                                      <a:pt x="918" y="5"/>
                                      <a:pt x="918" y="4"/>
                                      <a:pt x="918" y="3"/>
                                    </a:cubicBezTo>
                                    <a:close/>
                                    <a:moveTo>
                                      <a:pt x="925" y="8"/>
                                    </a:moveTo>
                                    <a:cubicBezTo>
                                      <a:pt x="929" y="10"/>
                                      <a:pt x="932" y="12"/>
                                      <a:pt x="936" y="13"/>
                                    </a:cubicBezTo>
                                    <a:cubicBezTo>
                                      <a:pt x="936" y="0"/>
                                      <a:pt x="936" y="0"/>
                                      <a:pt x="936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9" y="2"/>
                                      <a:pt x="929" y="6"/>
                                      <a:pt x="927" y="8"/>
                                    </a:cubicBezTo>
                                    <a:cubicBezTo>
                                      <a:pt x="927" y="8"/>
                                      <a:pt x="926" y="8"/>
                                      <a:pt x="925" y="8"/>
                                    </a:cubicBezTo>
                                    <a:close/>
                                    <a:moveTo>
                                      <a:pt x="901" y="0"/>
                                    </a:moveTo>
                                    <a:cubicBezTo>
                                      <a:pt x="881" y="0"/>
                                      <a:pt x="881" y="0"/>
                                      <a:pt x="881" y="0"/>
                                    </a:cubicBezTo>
                                    <a:cubicBezTo>
                                      <a:pt x="897" y="9"/>
                                      <a:pt x="916" y="20"/>
                                      <a:pt x="936" y="32"/>
                                    </a:cubicBezTo>
                                    <a:cubicBezTo>
                                      <a:pt x="936" y="16"/>
                                      <a:pt x="936" y="16"/>
                                      <a:pt x="936" y="16"/>
                                    </a:cubicBezTo>
                                    <a:cubicBezTo>
                                      <a:pt x="924" y="10"/>
                                      <a:pt x="912" y="5"/>
                                      <a:pt x="901" y="0"/>
                                    </a:cubicBezTo>
                                    <a:close/>
                                    <a:moveTo>
                                      <a:pt x="746" y="0"/>
                                    </a:moveTo>
                                    <a:cubicBezTo>
                                      <a:pt x="745" y="0"/>
                                      <a:pt x="745" y="0"/>
                                      <a:pt x="745" y="0"/>
                                    </a:cubicBezTo>
                                    <a:cubicBezTo>
                                      <a:pt x="744" y="7"/>
                                      <a:pt x="744" y="16"/>
                                      <a:pt x="744" y="26"/>
                                    </a:cubicBezTo>
                                    <a:cubicBezTo>
                                      <a:pt x="744" y="25"/>
                                      <a:pt x="745" y="25"/>
                                      <a:pt x="745" y="25"/>
                                    </a:cubicBezTo>
                                    <a:cubicBezTo>
                                      <a:pt x="745" y="16"/>
                                      <a:pt x="746" y="8"/>
                                      <a:pt x="746" y="0"/>
                                    </a:cubicBezTo>
                                    <a:close/>
                                    <a:moveTo>
                                      <a:pt x="397" y="0"/>
                                    </a:moveTo>
                                    <a:cubicBezTo>
                                      <a:pt x="277" y="48"/>
                                      <a:pt x="211" y="91"/>
                                      <a:pt x="179" y="115"/>
                                    </a:cubicBezTo>
                                    <a:cubicBezTo>
                                      <a:pt x="174" y="119"/>
                                      <a:pt x="170" y="123"/>
                                      <a:pt x="167" y="126"/>
                                    </a:cubicBezTo>
                                    <a:cubicBezTo>
                                      <a:pt x="208" y="105"/>
                                      <a:pt x="344" y="40"/>
                                      <a:pt x="479" y="0"/>
                                    </a:cubicBezTo>
                                    <a:lnTo>
                                      <a:pt x="397" y="0"/>
                                    </a:lnTo>
                                    <a:close/>
                                    <a:moveTo>
                                      <a:pt x="642" y="0"/>
                                    </a:moveTo>
                                    <a:cubicBezTo>
                                      <a:pt x="640" y="0"/>
                                      <a:pt x="640" y="0"/>
                                      <a:pt x="640" y="0"/>
                                    </a:cubicBezTo>
                                    <a:cubicBezTo>
                                      <a:pt x="640" y="0"/>
                                      <a:pt x="640" y="1"/>
                                      <a:pt x="640" y="1"/>
                                    </a:cubicBezTo>
                                    <a:cubicBezTo>
                                      <a:pt x="641" y="1"/>
                                      <a:pt x="642" y="0"/>
                                      <a:pt x="642" y="0"/>
                                    </a:cubicBezTo>
                                    <a:close/>
                                    <a:moveTo>
                                      <a:pt x="215" y="0"/>
                                    </a:moveTo>
                                    <a:cubicBezTo>
                                      <a:pt x="207" y="0"/>
                                      <a:pt x="207" y="0"/>
                                      <a:pt x="207" y="0"/>
                                    </a:cubicBezTo>
                                    <a:cubicBezTo>
                                      <a:pt x="198" y="24"/>
                                      <a:pt x="189" y="47"/>
                                      <a:pt x="181" y="67"/>
                                    </a:cubicBezTo>
                                    <a:cubicBezTo>
                                      <a:pt x="190" y="47"/>
                                      <a:pt x="202" y="24"/>
                                      <a:pt x="215" y="0"/>
                                    </a:cubicBezTo>
                                    <a:close/>
                                    <a:moveTo>
                                      <a:pt x="131" y="164"/>
                                    </a:moveTo>
                                    <a:cubicBezTo>
                                      <a:pt x="131" y="164"/>
                                      <a:pt x="131" y="165"/>
                                      <a:pt x="131" y="165"/>
                                    </a:cubicBezTo>
                                    <a:cubicBezTo>
                                      <a:pt x="109" y="194"/>
                                      <a:pt x="75" y="246"/>
                                      <a:pt x="33" y="332"/>
                                    </a:cubicBezTo>
                                    <a:cubicBezTo>
                                      <a:pt x="30" y="330"/>
                                      <a:pt x="30" y="330"/>
                                      <a:pt x="30" y="330"/>
                                    </a:cubicBezTo>
                                    <a:cubicBezTo>
                                      <a:pt x="57" y="275"/>
                                      <a:pt x="81" y="234"/>
                                      <a:pt x="100" y="204"/>
                                    </a:cubicBezTo>
                                    <a:cubicBezTo>
                                      <a:pt x="74" y="237"/>
                                      <a:pt x="39" y="283"/>
                                      <a:pt x="0" y="338"/>
                                    </a:cubicBezTo>
                                    <a:cubicBezTo>
                                      <a:pt x="0" y="411"/>
                                      <a:pt x="0" y="411"/>
                                      <a:pt x="0" y="411"/>
                                    </a:cubicBezTo>
                                    <a:cubicBezTo>
                                      <a:pt x="54" y="290"/>
                                      <a:pt x="104" y="206"/>
                                      <a:pt x="131" y="164"/>
                                    </a:cubicBezTo>
                                    <a:close/>
                                    <a:moveTo>
                                      <a:pt x="0" y="187"/>
                                    </a:moveTo>
                                    <a:cubicBezTo>
                                      <a:pt x="25" y="178"/>
                                      <a:pt x="25" y="178"/>
                                      <a:pt x="25" y="178"/>
                                    </a:cubicBezTo>
                                    <a:cubicBezTo>
                                      <a:pt x="0" y="187"/>
                                      <a:pt x="0" y="187"/>
                                      <a:pt x="0" y="187"/>
                                    </a:cubicBezTo>
                                    <a:close/>
                                    <a:moveTo>
                                      <a:pt x="76" y="504"/>
                                    </a:move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4" y="345"/>
                                      <a:pt x="145" y="214"/>
                                      <a:pt x="150" y="160"/>
                                    </a:cubicBezTo>
                                    <a:cubicBezTo>
                                      <a:pt x="142" y="196"/>
                                      <a:pt x="130" y="272"/>
                                      <a:pt x="124" y="403"/>
                                    </a:cubicBezTo>
                                    <a:cubicBezTo>
                                      <a:pt x="120" y="403"/>
                                      <a:pt x="120" y="403"/>
                                      <a:pt x="120" y="403"/>
                                    </a:cubicBezTo>
                                    <a:cubicBezTo>
                                      <a:pt x="125" y="303"/>
                                      <a:pt x="133" y="235"/>
                                      <a:pt x="140" y="192"/>
                                    </a:cubicBezTo>
                                    <a:cubicBezTo>
                                      <a:pt x="124" y="258"/>
                                      <a:pt x="97" y="372"/>
                                      <a:pt x="76" y="504"/>
                                    </a:cubicBezTo>
                                    <a:close/>
                                    <a:moveTo>
                                      <a:pt x="433" y="434"/>
                                    </a:moveTo>
                                    <a:cubicBezTo>
                                      <a:pt x="431" y="431"/>
                                      <a:pt x="428" y="429"/>
                                      <a:pt x="426" y="427"/>
                                    </a:cubicBezTo>
                                    <a:cubicBezTo>
                                      <a:pt x="402" y="431"/>
                                      <a:pt x="378" y="438"/>
                                      <a:pt x="362" y="442"/>
                                    </a:cubicBezTo>
                                    <a:cubicBezTo>
                                      <a:pt x="364" y="444"/>
                                      <a:pt x="365" y="446"/>
                                      <a:pt x="367" y="448"/>
                                    </a:cubicBezTo>
                                    <a:cubicBezTo>
                                      <a:pt x="378" y="442"/>
                                      <a:pt x="409" y="435"/>
                                      <a:pt x="433" y="434"/>
                                    </a:cubicBezTo>
                                    <a:close/>
                                    <a:moveTo>
                                      <a:pt x="133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43" y="80"/>
                                      <a:pt x="143" y="80"/>
                                      <a:pt x="143" y="80"/>
                                    </a:cubicBezTo>
                                    <a:cubicBezTo>
                                      <a:pt x="140" y="67"/>
                                      <a:pt x="140" y="67"/>
                                      <a:pt x="140" y="67"/>
                                    </a:cubicBezTo>
                                    <a:cubicBezTo>
                                      <a:pt x="143" y="66"/>
                                      <a:pt x="143" y="66"/>
                                      <a:pt x="143" y="66"/>
                                    </a:cubicBezTo>
                                    <a:lnTo>
                                      <a:pt x="133" y="0"/>
                                    </a:lnTo>
                                    <a:close/>
                                    <a:moveTo>
                                      <a:pt x="372" y="324"/>
                                    </a:moveTo>
                                    <a:cubicBezTo>
                                      <a:pt x="334" y="295"/>
                                      <a:pt x="302" y="271"/>
                                      <a:pt x="276" y="249"/>
                                    </a:cubicBezTo>
                                    <a:cubicBezTo>
                                      <a:pt x="302" y="272"/>
                                      <a:pt x="332" y="299"/>
                                      <a:pt x="368" y="329"/>
                                    </a:cubicBezTo>
                                    <a:cubicBezTo>
                                      <a:pt x="368" y="328"/>
                                      <a:pt x="368" y="328"/>
                                      <a:pt x="368" y="328"/>
                                    </a:cubicBezTo>
                                    <a:cubicBezTo>
                                      <a:pt x="368" y="326"/>
                                      <a:pt x="369" y="325"/>
                                      <a:pt x="372" y="324"/>
                                    </a:cubicBezTo>
                                    <a:close/>
                                    <a:moveTo>
                                      <a:pt x="94" y="34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73" y="0"/>
                                      <a:pt x="73" y="0"/>
                                      <a:pt x="73" y="0"/>
                                    </a:cubicBezTo>
                                    <a:lnTo>
                                      <a:pt x="94" y="34"/>
                                    </a:lnTo>
                                    <a:close/>
                                    <a:moveTo>
                                      <a:pt x="131" y="100"/>
                                    </a:moveTo>
                                    <a:cubicBezTo>
                                      <a:pt x="68" y="0"/>
                                      <a:pt x="68" y="0"/>
                                      <a:pt x="68" y="0"/>
                                    </a:cubicBezTo>
                                    <a:cubicBezTo>
                                      <a:pt x="55" y="0"/>
                                      <a:pt x="55" y="0"/>
                                      <a:pt x="55" y="0"/>
                                    </a:cubicBezTo>
                                    <a:lnTo>
                                      <a:pt x="131" y="100"/>
                                    </a:lnTo>
                                    <a:close/>
                                    <a:moveTo>
                                      <a:pt x="111" y="24"/>
                                    </a:moveTo>
                                    <a:cubicBezTo>
                                      <a:pt x="131" y="73"/>
                                      <a:pt x="131" y="73"/>
                                      <a:pt x="131" y="73"/>
                                    </a:cubicBezTo>
                                    <a:cubicBezTo>
                                      <a:pt x="106" y="0"/>
                                      <a:pt x="106" y="0"/>
                                      <a:pt x="106" y="0"/>
                                    </a:cubicBezTo>
                                    <a:cubicBezTo>
                                      <a:pt x="98" y="0"/>
                                      <a:pt x="98" y="0"/>
                                      <a:pt x="98" y="0"/>
                                    </a:cubicBezTo>
                                    <a:cubicBezTo>
                                      <a:pt x="109" y="25"/>
                                      <a:pt x="109" y="25"/>
                                      <a:pt x="109" y="25"/>
                                    </a:cubicBezTo>
                                    <a:lnTo>
                                      <a:pt x="111" y="24"/>
                                    </a:lnTo>
                                    <a:close/>
                                    <a:moveTo>
                                      <a:pt x="130" y="89"/>
                                    </a:moveTo>
                                    <a:cubicBezTo>
                                      <a:pt x="113" y="54"/>
                                      <a:pt x="113" y="54"/>
                                      <a:pt x="113" y="54"/>
                                    </a:cubicBezTo>
                                    <a:cubicBezTo>
                                      <a:pt x="116" y="53"/>
                                      <a:pt x="116" y="53"/>
                                      <a:pt x="116" y="53"/>
                                    </a:cubicBezTo>
                                    <a:cubicBezTo>
                                      <a:pt x="125" y="71"/>
                                      <a:pt x="125" y="71"/>
                                      <a:pt x="125" y="71"/>
                                    </a:cubicBezTo>
                                    <a:cubicBezTo>
                                      <a:pt x="95" y="0"/>
                                      <a:pt x="95" y="0"/>
                                      <a:pt x="95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lnTo>
                                      <a:pt x="130" y="89"/>
                                    </a:lnTo>
                                    <a:close/>
                                    <a:moveTo>
                                      <a:pt x="860" y="0"/>
                                    </a:moveTo>
                                    <a:cubicBezTo>
                                      <a:pt x="868" y="5"/>
                                      <a:pt x="876" y="10"/>
                                      <a:pt x="885" y="16"/>
                                    </a:cubicBezTo>
                                    <a:cubicBezTo>
                                      <a:pt x="885" y="16"/>
                                      <a:pt x="885" y="16"/>
                                      <a:pt x="885" y="16"/>
                                    </a:cubicBezTo>
                                    <a:cubicBezTo>
                                      <a:pt x="887" y="14"/>
                                      <a:pt x="890" y="14"/>
                                      <a:pt x="892" y="16"/>
                                    </a:cubicBezTo>
                                    <a:cubicBezTo>
                                      <a:pt x="894" y="18"/>
                                      <a:pt x="894" y="21"/>
                                      <a:pt x="892" y="23"/>
                                    </a:cubicBezTo>
                                    <a:cubicBezTo>
                                      <a:pt x="890" y="25"/>
                                      <a:pt x="887" y="25"/>
                                      <a:pt x="885" y="23"/>
                                    </a:cubicBezTo>
                                    <a:cubicBezTo>
                                      <a:pt x="883" y="22"/>
                                      <a:pt x="883" y="20"/>
                                      <a:pt x="884" y="18"/>
                                    </a:cubicBezTo>
                                    <a:cubicBezTo>
                                      <a:pt x="874" y="11"/>
                                      <a:pt x="865" y="5"/>
                                      <a:pt x="856" y="0"/>
                                    </a:cubicBezTo>
                                    <a:cubicBezTo>
                                      <a:pt x="845" y="0"/>
                                      <a:pt x="845" y="0"/>
                                      <a:pt x="845" y="0"/>
                                    </a:cubicBezTo>
                                    <a:cubicBezTo>
                                      <a:pt x="873" y="21"/>
                                      <a:pt x="905" y="46"/>
                                      <a:pt x="936" y="72"/>
                                    </a:cubicBezTo>
                                    <a:cubicBezTo>
                                      <a:pt x="936" y="34"/>
                                      <a:pt x="936" y="34"/>
                                      <a:pt x="936" y="34"/>
                                    </a:cubicBezTo>
                                    <a:cubicBezTo>
                                      <a:pt x="914" y="21"/>
                                      <a:pt x="894" y="10"/>
                                      <a:pt x="876" y="0"/>
                                    </a:cubicBezTo>
                                    <a:lnTo>
                                      <a:pt x="860" y="0"/>
                                    </a:lnTo>
                                    <a:close/>
                                    <a:moveTo>
                                      <a:pt x="425" y="152"/>
                                    </a:moveTo>
                                    <a:cubicBezTo>
                                      <a:pt x="424" y="156"/>
                                      <a:pt x="424" y="156"/>
                                      <a:pt x="424" y="156"/>
                                    </a:cubicBezTo>
                                    <a:cubicBezTo>
                                      <a:pt x="324" y="145"/>
                                      <a:pt x="245" y="140"/>
                                      <a:pt x="200" y="137"/>
                                    </a:cubicBezTo>
                                    <a:cubicBezTo>
                                      <a:pt x="201" y="138"/>
                                      <a:pt x="203" y="138"/>
                                      <a:pt x="205" y="138"/>
                                    </a:cubicBezTo>
                                    <a:cubicBezTo>
                                      <a:pt x="272" y="148"/>
                                      <a:pt x="397" y="166"/>
                                      <a:pt x="519" y="189"/>
                                    </a:cubicBezTo>
                                    <a:cubicBezTo>
                                      <a:pt x="501" y="172"/>
                                      <a:pt x="476" y="150"/>
                                      <a:pt x="480" y="147"/>
                                    </a:cubicBezTo>
                                    <a:cubicBezTo>
                                      <a:pt x="484" y="143"/>
                                      <a:pt x="510" y="170"/>
                                      <a:pt x="525" y="191"/>
                                    </a:cubicBezTo>
                                    <a:cubicBezTo>
                                      <a:pt x="535" y="193"/>
                                      <a:pt x="545" y="194"/>
                                      <a:pt x="555" y="196"/>
                                    </a:cubicBezTo>
                                    <a:cubicBezTo>
                                      <a:pt x="543" y="181"/>
                                      <a:pt x="531" y="169"/>
                                      <a:pt x="535" y="166"/>
                                    </a:cubicBezTo>
                                    <a:cubicBezTo>
                                      <a:pt x="539" y="164"/>
                                      <a:pt x="551" y="181"/>
                                      <a:pt x="560" y="197"/>
                                    </a:cubicBezTo>
                                    <a:cubicBezTo>
                                      <a:pt x="563" y="198"/>
                                      <a:pt x="567" y="199"/>
                                      <a:pt x="571" y="200"/>
                                    </a:cubicBezTo>
                                    <a:cubicBezTo>
                                      <a:pt x="556" y="170"/>
                                      <a:pt x="532" y="146"/>
                                      <a:pt x="534" y="138"/>
                                    </a:cubicBezTo>
                                    <a:cubicBezTo>
                                      <a:pt x="361" y="131"/>
                                      <a:pt x="249" y="132"/>
                                      <a:pt x="195" y="134"/>
                                    </a:cubicBezTo>
                                    <a:cubicBezTo>
                                      <a:pt x="240" y="136"/>
                                      <a:pt x="320" y="141"/>
                                      <a:pt x="425" y="152"/>
                                    </a:cubicBezTo>
                                    <a:close/>
                                    <a:moveTo>
                                      <a:pt x="500" y="294"/>
                                    </a:moveTo>
                                    <a:cubicBezTo>
                                      <a:pt x="482" y="282"/>
                                      <a:pt x="454" y="272"/>
                                      <a:pt x="431" y="264"/>
                                    </a:cubicBezTo>
                                    <a:cubicBezTo>
                                      <a:pt x="454" y="274"/>
                                      <a:pt x="477" y="284"/>
                                      <a:pt x="500" y="294"/>
                                    </a:cubicBezTo>
                                    <a:close/>
                                    <a:moveTo>
                                      <a:pt x="936" y="484"/>
                                    </a:move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876" y="504"/>
                                      <a:pt x="876" y="504"/>
                                      <a:pt x="876" y="504"/>
                                    </a:cubicBezTo>
                                    <a:cubicBezTo>
                                      <a:pt x="862" y="495"/>
                                      <a:pt x="848" y="487"/>
                                      <a:pt x="842" y="484"/>
                                    </a:cubicBezTo>
                                    <a:cubicBezTo>
                                      <a:pt x="852" y="489"/>
                                      <a:pt x="863" y="496"/>
                                      <a:pt x="873" y="504"/>
                                    </a:cubicBezTo>
                                    <a:cubicBezTo>
                                      <a:pt x="763" y="504"/>
                                      <a:pt x="763" y="504"/>
                                      <a:pt x="763" y="504"/>
                                    </a:cubicBezTo>
                                    <a:cubicBezTo>
                                      <a:pt x="762" y="503"/>
                                      <a:pt x="761" y="503"/>
                                      <a:pt x="760" y="502"/>
                                    </a:cubicBezTo>
                                    <a:cubicBezTo>
                                      <a:pt x="761" y="503"/>
                                      <a:pt x="762" y="503"/>
                                      <a:pt x="762" y="504"/>
                                    </a:cubicBezTo>
                                    <a:cubicBezTo>
                                      <a:pt x="719" y="504"/>
                                      <a:pt x="719" y="504"/>
                                      <a:pt x="719" y="504"/>
                                    </a:cubicBezTo>
                                    <a:cubicBezTo>
                                      <a:pt x="714" y="495"/>
                                      <a:pt x="707" y="487"/>
                                      <a:pt x="701" y="482"/>
                                    </a:cubicBezTo>
                                    <a:cubicBezTo>
                                      <a:pt x="706" y="487"/>
                                      <a:pt x="711" y="496"/>
                                      <a:pt x="715" y="504"/>
                                    </a:cubicBezTo>
                                    <a:cubicBezTo>
                                      <a:pt x="663" y="504"/>
                                      <a:pt x="663" y="504"/>
                                      <a:pt x="663" y="504"/>
                                    </a:cubicBezTo>
                                    <a:cubicBezTo>
                                      <a:pt x="661" y="489"/>
                                      <a:pt x="659" y="471"/>
                                      <a:pt x="659" y="471"/>
                                    </a:cubicBezTo>
                                    <a:cubicBezTo>
                                      <a:pt x="659" y="471"/>
                                      <a:pt x="659" y="489"/>
                                      <a:pt x="659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9" y="502"/>
                                      <a:pt x="648" y="501"/>
                                      <a:pt x="648" y="501"/>
                                    </a:cubicBezTo>
                                    <a:cubicBezTo>
                                      <a:pt x="648" y="501"/>
                                      <a:pt x="648" y="502"/>
                                      <a:pt x="648" y="504"/>
                                    </a:cubicBezTo>
                                    <a:cubicBezTo>
                                      <a:pt x="598" y="504"/>
                                      <a:pt x="598" y="504"/>
                                      <a:pt x="598" y="504"/>
                                    </a:cubicBezTo>
                                    <a:cubicBezTo>
                                      <a:pt x="600" y="497"/>
                                      <a:pt x="602" y="490"/>
                                      <a:pt x="606" y="486"/>
                                    </a:cubicBezTo>
                                    <a:cubicBezTo>
                                      <a:pt x="603" y="489"/>
                                      <a:pt x="598" y="496"/>
                                      <a:pt x="594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5" y="502"/>
                                      <a:pt x="518" y="501"/>
                                      <a:pt x="522" y="501"/>
                                    </a:cubicBezTo>
                                    <a:cubicBezTo>
                                      <a:pt x="519" y="500"/>
                                      <a:pt x="514" y="501"/>
                                      <a:pt x="51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82" y="496"/>
                                      <a:pt x="493" y="489"/>
                                      <a:pt x="503" y="487"/>
                                    </a:cubicBezTo>
                                    <a:cubicBezTo>
                                      <a:pt x="495" y="487"/>
                                      <a:pt x="479" y="494"/>
                                      <a:pt x="464" y="504"/>
                                    </a:cubicBezTo>
                                    <a:cubicBezTo>
                                      <a:pt x="430" y="504"/>
                                      <a:pt x="430" y="504"/>
                                      <a:pt x="430" y="504"/>
                                    </a:cubicBezTo>
                                    <a:cubicBezTo>
                                      <a:pt x="440" y="498"/>
                                      <a:pt x="451" y="494"/>
                                      <a:pt x="461" y="494"/>
                                    </a:cubicBezTo>
                                    <a:cubicBezTo>
                                      <a:pt x="453" y="493"/>
                                      <a:pt x="437" y="497"/>
                                      <a:pt x="421" y="504"/>
                                    </a:cubicBezTo>
                                    <a:cubicBezTo>
                                      <a:pt x="389" y="504"/>
                                      <a:pt x="389" y="504"/>
                                      <a:pt x="389" y="504"/>
                                    </a:cubicBezTo>
                                    <a:cubicBezTo>
                                      <a:pt x="407" y="491"/>
                                      <a:pt x="430" y="478"/>
                                      <a:pt x="449" y="480"/>
                                    </a:cubicBezTo>
                                    <a:cubicBezTo>
                                      <a:pt x="434" y="473"/>
                                      <a:pt x="398" y="489"/>
                                      <a:pt x="375" y="504"/>
                                    </a:cubicBezTo>
                                    <a:cubicBezTo>
                                      <a:pt x="281" y="504"/>
                                      <a:pt x="281" y="504"/>
                                      <a:pt x="281" y="504"/>
                                    </a:cubicBezTo>
                                    <a:cubicBezTo>
                                      <a:pt x="224" y="362"/>
                                      <a:pt x="192" y="264"/>
                                      <a:pt x="174" y="204"/>
                                    </a:cubicBezTo>
                                    <a:cubicBezTo>
                                      <a:pt x="193" y="248"/>
                                      <a:pt x="227" y="317"/>
                                      <a:pt x="291" y="419"/>
                                    </a:cubicBezTo>
                                    <a:cubicBezTo>
                                      <a:pt x="294" y="418"/>
                                      <a:pt x="294" y="418"/>
                                      <a:pt x="294" y="418"/>
                                    </a:cubicBezTo>
                                    <a:cubicBezTo>
                                      <a:pt x="208" y="278"/>
                                      <a:pt x="175" y="201"/>
                                      <a:pt x="163" y="164"/>
                                    </a:cubicBezTo>
                                    <a:cubicBezTo>
                                      <a:pt x="173" y="190"/>
                                      <a:pt x="191" y="232"/>
                                      <a:pt x="220" y="285"/>
                                    </a:cubicBezTo>
                                    <a:cubicBezTo>
                                      <a:pt x="223" y="284"/>
                                      <a:pt x="223" y="284"/>
                                      <a:pt x="223" y="284"/>
                                    </a:cubicBezTo>
                                    <a:cubicBezTo>
                                      <a:pt x="195" y="232"/>
                                      <a:pt x="178" y="190"/>
                                      <a:pt x="167" y="165"/>
                                    </a:cubicBezTo>
                                    <a:cubicBezTo>
                                      <a:pt x="181" y="190"/>
                                      <a:pt x="206" y="233"/>
                                      <a:pt x="248" y="294"/>
                                    </a:cubicBezTo>
                                    <a:cubicBezTo>
                                      <a:pt x="249" y="296"/>
                                      <a:pt x="251" y="299"/>
                                      <a:pt x="253" y="301"/>
                                    </a:cubicBezTo>
                                    <a:cubicBezTo>
                                      <a:pt x="253" y="301"/>
                                      <a:pt x="253" y="301"/>
                                      <a:pt x="253" y="302"/>
                                    </a:cubicBezTo>
                                    <a:cubicBezTo>
                                      <a:pt x="259" y="311"/>
                                      <a:pt x="266" y="320"/>
                                      <a:pt x="273" y="330"/>
                                    </a:cubicBezTo>
                                    <a:cubicBezTo>
                                      <a:pt x="296" y="362"/>
                                      <a:pt x="322" y="397"/>
                                      <a:pt x="354" y="437"/>
                                    </a:cubicBezTo>
                                    <a:cubicBezTo>
                                      <a:pt x="348" y="439"/>
                                      <a:pt x="344" y="441"/>
                                      <a:pt x="345" y="443"/>
                                    </a:cubicBezTo>
                                    <a:cubicBezTo>
                                      <a:pt x="345" y="445"/>
                                      <a:pt x="350" y="444"/>
                                      <a:pt x="358" y="443"/>
                                    </a:cubicBezTo>
                                    <a:cubicBezTo>
                                      <a:pt x="360" y="445"/>
                                      <a:pt x="362" y="447"/>
                                      <a:pt x="364" y="450"/>
                                    </a:cubicBezTo>
                                    <a:cubicBezTo>
                                      <a:pt x="363" y="451"/>
                                      <a:pt x="362" y="452"/>
                                      <a:pt x="363" y="452"/>
                                    </a:cubicBezTo>
                                    <a:cubicBezTo>
                                      <a:pt x="363" y="453"/>
                                      <a:pt x="364" y="454"/>
                                      <a:pt x="367" y="453"/>
                                    </a:cubicBezTo>
                                    <a:cubicBezTo>
                                      <a:pt x="371" y="459"/>
                                      <a:pt x="375" y="464"/>
                                      <a:pt x="380" y="469"/>
                                    </a:cubicBezTo>
                                    <a:cubicBezTo>
                                      <a:pt x="359" y="474"/>
                                      <a:pt x="341" y="482"/>
                                      <a:pt x="342" y="487"/>
                                    </a:cubicBezTo>
                                    <a:cubicBezTo>
                                      <a:pt x="343" y="492"/>
                                      <a:pt x="362" y="483"/>
                                      <a:pt x="384" y="475"/>
                                    </a:cubicBezTo>
                                    <a:cubicBezTo>
                                      <a:pt x="388" y="480"/>
                                      <a:pt x="393" y="485"/>
                                      <a:pt x="397" y="490"/>
                                    </a:cubicBezTo>
                                    <a:cubicBezTo>
                                      <a:pt x="400" y="488"/>
                                      <a:pt x="400" y="488"/>
                                      <a:pt x="400" y="488"/>
                                    </a:cubicBezTo>
                                    <a:cubicBezTo>
                                      <a:pt x="396" y="483"/>
                                      <a:pt x="392" y="478"/>
                                      <a:pt x="388" y="474"/>
                                    </a:cubicBezTo>
                                    <a:cubicBezTo>
                                      <a:pt x="404" y="468"/>
                                      <a:pt x="421" y="464"/>
                                      <a:pt x="435" y="468"/>
                                    </a:cubicBezTo>
                                    <a:cubicBezTo>
                                      <a:pt x="425" y="462"/>
                                      <a:pt x="404" y="464"/>
                                      <a:pt x="384" y="468"/>
                                    </a:cubicBezTo>
                                    <a:cubicBezTo>
                                      <a:pt x="379" y="463"/>
                                      <a:pt x="375" y="458"/>
                                      <a:pt x="371" y="453"/>
                                    </a:cubicBezTo>
                                    <a:cubicBezTo>
                                      <a:pt x="389" y="449"/>
                                      <a:pt x="431" y="431"/>
                                      <a:pt x="459" y="436"/>
                                    </a:cubicBezTo>
                                    <a:cubicBezTo>
                                      <a:pt x="454" y="434"/>
                                      <a:pt x="446" y="433"/>
                                      <a:pt x="437" y="434"/>
                                    </a:cubicBezTo>
                                    <a:cubicBezTo>
                                      <a:pt x="437" y="433"/>
                                      <a:pt x="437" y="433"/>
                                      <a:pt x="437" y="433"/>
                                    </a:cubicBezTo>
                                    <a:cubicBezTo>
                                      <a:pt x="435" y="431"/>
                                      <a:pt x="433" y="429"/>
                                      <a:pt x="431" y="427"/>
                                    </a:cubicBezTo>
                                    <a:cubicBezTo>
                                      <a:pt x="443" y="425"/>
                                      <a:pt x="455" y="425"/>
                                      <a:pt x="465" y="426"/>
                                    </a:cubicBezTo>
                                    <a:cubicBezTo>
                                      <a:pt x="457" y="423"/>
                                      <a:pt x="443" y="423"/>
                                      <a:pt x="428" y="424"/>
                                    </a:cubicBezTo>
                                    <a:cubicBezTo>
                                      <a:pt x="424" y="420"/>
                                      <a:pt x="420" y="416"/>
                                      <a:pt x="416" y="413"/>
                                    </a:cubicBezTo>
                                    <a:cubicBezTo>
                                      <a:pt x="430" y="411"/>
                                      <a:pt x="477" y="393"/>
                                      <a:pt x="506" y="398"/>
                                    </a:cubicBezTo>
                                    <a:cubicBezTo>
                                      <a:pt x="487" y="390"/>
                                      <a:pt x="422" y="402"/>
                                      <a:pt x="413" y="410"/>
                                    </a:cubicBezTo>
                                    <a:cubicBezTo>
                                      <a:pt x="403" y="400"/>
                                      <a:pt x="392" y="390"/>
                                      <a:pt x="383" y="380"/>
                                    </a:cubicBezTo>
                                    <a:cubicBezTo>
                                      <a:pt x="394" y="379"/>
                                      <a:pt x="408" y="378"/>
                                      <a:pt x="422" y="377"/>
                                    </a:cubicBezTo>
                                    <a:cubicBezTo>
                                      <a:pt x="425" y="380"/>
                                      <a:pt x="428" y="382"/>
                                      <a:pt x="431" y="385"/>
                                    </a:cubicBezTo>
                                    <a:cubicBezTo>
                                      <a:pt x="434" y="382"/>
                                      <a:pt x="434" y="382"/>
                                      <a:pt x="434" y="382"/>
                                    </a:cubicBezTo>
                                    <a:cubicBezTo>
                                      <a:pt x="431" y="380"/>
                                      <a:pt x="429" y="379"/>
                                      <a:pt x="427" y="377"/>
                                    </a:cubicBezTo>
                                    <a:cubicBezTo>
                                      <a:pt x="442" y="377"/>
                                      <a:pt x="458" y="377"/>
                                      <a:pt x="471" y="381"/>
                                    </a:cubicBezTo>
                                    <a:cubicBezTo>
                                      <a:pt x="472" y="382"/>
                                      <a:pt x="473" y="382"/>
                                      <a:pt x="475" y="382"/>
                                    </a:cubicBezTo>
                                    <a:cubicBezTo>
                                      <a:pt x="481" y="384"/>
                                      <a:pt x="487" y="387"/>
                                      <a:pt x="492" y="391"/>
                                    </a:cubicBezTo>
                                    <a:cubicBezTo>
                                      <a:pt x="490" y="388"/>
                                      <a:pt x="486" y="385"/>
                                      <a:pt x="482" y="383"/>
                                    </a:cubicBezTo>
                                    <a:cubicBezTo>
                                      <a:pt x="497" y="384"/>
                                      <a:pt x="524" y="383"/>
                                      <a:pt x="544" y="394"/>
                                    </a:cubicBezTo>
                                    <a:cubicBezTo>
                                      <a:pt x="532" y="381"/>
                                      <a:pt x="478" y="374"/>
                                      <a:pt x="471" y="379"/>
                                    </a:cubicBezTo>
                                    <a:cubicBezTo>
                                      <a:pt x="457" y="374"/>
                                      <a:pt x="439" y="372"/>
                                      <a:pt x="420" y="371"/>
                                    </a:cubicBezTo>
                                    <a:cubicBezTo>
                                      <a:pt x="415" y="367"/>
                                      <a:pt x="410" y="363"/>
                                      <a:pt x="404" y="358"/>
                                    </a:cubicBezTo>
                                    <a:cubicBezTo>
                                      <a:pt x="429" y="356"/>
                                      <a:pt x="461" y="355"/>
                                      <a:pt x="480" y="367"/>
                                    </a:cubicBezTo>
                                    <a:cubicBezTo>
                                      <a:pt x="471" y="355"/>
                                      <a:pt x="428" y="352"/>
                                      <a:pt x="398" y="353"/>
                                    </a:cubicBezTo>
                                    <a:cubicBezTo>
                                      <a:pt x="388" y="345"/>
                                      <a:pt x="380" y="338"/>
                                      <a:pt x="371" y="331"/>
                                    </a:cubicBezTo>
                                    <a:cubicBezTo>
                                      <a:pt x="374" y="332"/>
                                      <a:pt x="378" y="332"/>
                                      <a:pt x="384" y="333"/>
                                    </a:cubicBezTo>
                                    <a:cubicBezTo>
                                      <a:pt x="386" y="334"/>
                                      <a:pt x="388" y="336"/>
                                      <a:pt x="391" y="338"/>
                                    </a:cubicBezTo>
                                    <a:cubicBezTo>
                                      <a:pt x="393" y="335"/>
                                      <a:pt x="393" y="335"/>
                                      <a:pt x="393" y="335"/>
                                    </a:cubicBezTo>
                                    <a:cubicBezTo>
                                      <a:pt x="392" y="334"/>
                                      <a:pt x="391" y="333"/>
                                      <a:pt x="390" y="333"/>
                                    </a:cubicBezTo>
                                    <a:cubicBezTo>
                                      <a:pt x="404" y="333"/>
                                      <a:pt x="423" y="332"/>
                                      <a:pt x="443" y="334"/>
                                    </a:cubicBezTo>
                                    <a:cubicBezTo>
                                      <a:pt x="452" y="339"/>
                                      <a:pt x="460" y="344"/>
                                      <a:pt x="468" y="349"/>
                                    </a:cubicBezTo>
                                    <a:cubicBezTo>
                                      <a:pt x="470" y="346"/>
                                      <a:pt x="470" y="346"/>
                                      <a:pt x="470" y="346"/>
                                    </a:cubicBezTo>
                                    <a:cubicBezTo>
                                      <a:pt x="464" y="343"/>
                                      <a:pt x="458" y="339"/>
                                      <a:pt x="452" y="335"/>
                                    </a:cubicBezTo>
                                    <a:cubicBezTo>
                                      <a:pt x="467" y="338"/>
                                      <a:pt x="481" y="342"/>
                                      <a:pt x="494" y="349"/>
                                    </a:cubicBezTo>
                                    <a:cubicBezTo>
                                      <a:pt x="484" y="338"/>
                                      <a:pt x="461" y="331"/>
                                      <a:pt x="437" y="326"/>
                                    </a:cubicBezTo>
                                    <a:cubicBezTo>
                                      <a:pt x="432" y="323"/>
                                      <a:pt x="428" y="321"/>
                                      <a:pt x="423" y="318"/>
                                    </a:cubicBezTo>
                                    <a:cubicBezTo>
                                      <a:pt x="439" y="319"/>
                                      <a:pt x="456" y="321"/>
                                      <a:pt x="473" y="327"/>
                                    </a:cubicBezTo>
                                    <a:cubicBezTo>
                                      <a:pt x="473" y="327"/>
                                      <a:pt x="473" y="327"/>
                                      <a:pt x="473" y="327"/>
                                    </a:cubicBezTo>
                                    <a:cubicBezTo>
                                      <a:pt x="472" y="332"/>
                                      <a:pt x="480" y="333"/>
                                      <a:pt x="491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505" y="338"/>
                                      <a:pt x="523" y="342"/>
                                      <a:pt x="536" y="353"/>
                                    </a:cubicBezTo>
                                    <a:cubicBezTo>
                                      <a:pt x="527" y="339"/>
                                      <a:pt x="486" y="320"/>
                                      <a:pt x="475" y="324"/>
                                    </a:cubicBezTo>
                                    <a:cubicBezTo>
                                      <a:pt x="456" y="315"/>
                                      <a:pt x="428" y="309"/>
                                      <a:pt x="406" y="307"/>
                                    </a:cubicBezTo>
                                    <a:cubicBezTo>
                                      <a:pt x="293" y="237"/>
                                      <a:pt x="219" y="182"/>
                                      <a:pt x="182" y="154"/>
                                    </a:cubicBezTo>
                                    <a:cubicBezTo>
                                      <a:pt x="214" y="174"/>
                                      <a:pt x="272" y="208"/>
                                      <a:pt x="356" y="249"/>
                                    </a:cubicBezTo>
                                    <a:cubicBezTo>
                                      <a:pt x="358" y="246"/>
                                      <a:pt x="358" y="246"/>
                                      <a:pt x="358" y="246"/>
                                    </a:cubicBezTo>
                                    <a:cubicBezTo>
                                      <a:pt x="273" y="204"/>
                                      <a:pt x="216" y="170"/>
                                      <a:pt x="184" y="151"/>
                                    </a:cubicBezTo>
                                    <a:cubicBezTo>
                                      <a:pt x="242" y="179"/>
                                      <a:pt x="374" y="244"/>
                                      <a:pt x="511" y="303"/>
                                    </a:cubicBezTo>
                                    <a:cubicBezTo>
                                      <a:pt x="512" y="304"/>
                                      <a:pt x="513" y="306"/>
                                      <a:pt x="515" y="307"/>
                                    </a:cubicBezTo>
                                    <a:cubicBezTo>
                                      <a:pt x="514" y="306"/>
                                      <a:pt x="513" y="305"/>
                                      <a:pt x="512" y="303"/>
                                    </a:cubicBezTo>
                                    <a:cubicBezTo>
                                      <a:pt x="516" y="305"/>
                                      <a:pt x="519" y="306"/>
                                      <a:pt x="523" y="308"/>
                                    </a:cubicBezTo>
                                    <a:cubicBezTo>
                                      <a:pt x="523" y="317"/>
                                      <a:pt x="554" y="315"/>
                                      <a:pt x="570" y="332"/>
                                    </a:cubicBezTo>
                                    <a:cubicBezTo>
                                      <a:pt x="564" y="321"/>
                                      <a:pt x="533" y="300"/>
                                      <a:pt x="525" y="305"/>
                                    </a:cubicBezTo>
                                    <a:cubicBezTo>
                                      <a:pt x="519" y="302"/>
                                      <a:pt x="513" y="300"/>
                                      <a:pt x="507" y="297"/>
                                    </a:cubicBezTo>
                                    <a:cubicBezTo>
                                      <a:pt x="478" y="268"/>
                                      <a:pt x="396" y="238"/>
                                      <a:pt x="394" y="247"/>
                                    </a:cubicBezTo>
                                    <a:cubicBezTo>
                                      <a:pt x="394" y="247"/>
                                      <a:pt x="394" y="247"/>
                                      <a:pt x="395" y="247"/>
                                    </a:cubicBezTo>
                                    <a:cubicBezTo>
                                      <a:pt x="328" y="217"/>
                                      <a:pt x="268" y="188"/>
                                      <a:pt x="225" y="167"/>
                                    </a:cubicBezTo>
                                    <a:cubicBezTo>
                                      <a:pt x="235" y="171"/>
                                      <a:pt x="235" y="171"/>
                                      <a:pt x="235" y="171"/>
                                    </a:cubicBezTo>
                                    <a:cubicBezTo>
                                      <a:pt x="237" y="168"/>
                                      <a:pt x="237" y="168"/>
                                      <a:pt x="237" y="168"/>
                                    </a:cubicBezTo>
                                    <a:cubicBezTo>
                                      <a:pt x="187" y="146"/>
                                      <a:pt x="187" y="146"/>
                                      <a:pt x="187" y="146"/>
                                    </a:cubicBezTo>
                                    <a:cubicBezTo>
                                      <a:pt x="455" y="233"/>
                                      <a:pt x="455" y="233"/>
                                      <a:pt x="455" y="233"/>
                                    </a:cubicBezTo>
                                    <a:cubicBezTo>
                                      <a:pt x="456" y="230"/>
                                      <a:pt x="456" y="230"/>
                                      <a:pt x="456" y="230"/>
                                    </a:cubicBezTo>
                                    <a:cubicBezTo>
                                      <a:pt x="177" y="139"/>
                                      <a:pt x="177" y="139"/>
                                      <a:pt x="177" y="139"/>
                                    </a:cubicBezTo>
                                    <a:cubicBezTo>
                                      <a:pt x="218" y="146"/>
                                      <a:pt x="313" y="163"/>
                                      <a:pt x="440" y="191"/>
                                    </a:cubicBezTo>
                                    <a:cubicBezTo>
                                      <a:pt x="441" y="188"/>
                                      <a:pt x="441" y="188"/>
                                      <a:pt x="441" y="188"/>
                                    </a:cubicBezTo>
                                    <a:cubicBezTo>
                                      <a:pt x="364" y="171"/>
                                      <a:pt x="298" y="158"/>
                                      <a:pt x="250" y="148"/>
                                    </a:cubicBezTo>
                                    <a:cubicBezTo>
                                      <a:pt x="321" y="159"/>
                                      <a:pt x="424" y="175"/>
                                      <a:pt x="523" y="194"/>
                                    </a:cubicBezTo>
                                    <a:cubicBezTo>
                                      <a:pt x="530" y="200"/>
                                      <a:pt x="534" y="206"/>
                                      <a:pt x="536" y="209"/>
                                    </a:cubicBezTo>
                                    <a:cubicBezTo>
                                      <a:pt x="535" y="206"/>
                                      <a:pt x="532" y="201"/>
                                      <a:pt x="528" y="195"/>
                                    </a:cubicBezTo>
                                    <a:cubicBezTo>
                                      <a:pt x="538" y="197"/>
                                      <a:pt x="548" y="199"/>
                                      <a:pt x="558" y="201"/>
                                    </a:cubicBezTo>
                                    <a:cubicBezTo>
                                      <a:pt x="562" y="207"/>
                                      <a:pt x="566" y="214"/>
                                      <a:pt x="569" y="222"/>
                                    </a:cubicBezTo>
                                    <a:cubicBezTo>
                                      <a:pt x="569" y="218"/>
                                      <a:pt x="566" y="210"/>
                                      <a:pt x="562" y="202"/>
                                    </a:cubicBezTo>
                                    <a:cubicBezTo>
                                      <a:pt x="565" y="202"/>
                                      <a:pt x="569" y="203"/>
                                      <a:pt x="573" y="204"/>
                                    </a:cubicBezTo>
                                    <a:cubicBezTo>
                                      <a:pt x="575" y="208"/>
                                      <a:pt x="577" y="213"/>
                                      <a:pt x="578" y="217"/>
                                    </a:cubicBezTo>
                                    <a:cubicBezTo>
                                      <a:pt x="578" y="214"/>
                                      <a:pt x="577" y="210"/>
                                      <a:pt x="575" y="204"/>
                                    </a:cubicBezTo>
                                    <a:cubicBezTo>
                                      <a:pt x="577" y="205"/>
                                      <a:pt x="578" y="205"/>
                                      <a:pt x="580" y="205"/>
                                    </a:cubicBezTo>
                                    <a:cubicBezTo>
                                      <a:pt x="580" y="202"/>
                                      <a:pt x="580" y="202"/>
                                      <a:pt x="580" y="202"/>
                                    </a:cubicBezTo>
                                    <a:cubicBezTo>
                                      <a:pt x="578" y="201"/>
                                      <a:pt x="576" y="201"/>
                                      <a:pt x="574" y="200"/>
                                    </a:cubicBezTo>
                                    <a:cubicBezTo>
                                      <a:pt x="566" y="178"/>
                                      <a:pt x="548" y="146"/>
                                      <a:pt x="539" y="139"/>
                                    </a:cubicBezTo>
                                    <a:cubicBezTo>
                                      <a:pt x="546" y="139"/>
                                      <a:pt x="552" y="139"/>
                                      <a:pt x="559" y="140"/>
                                    </a:cubicBezTo>
                                    <a:cubicBezTo>
                                      <a:pt x="568" y="155"/>
                                      <a:pt x="582" y="177"/>
                                      <a:pt x="587" y="199"/>
                                    </a:cubicBezTo>
                                    <a:cubicBezTo>
                                      <a:pt x="588" y="189"/>
                                      <a:pt x="577" y="158"/>
                                      <a:pt x="566" y="137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0" y="124"/>
                                      <a:pt x="553" y="115"/>
                                      <a:pt x="550" y="116"/>
                                    </a:cubicBezTo>
                                    <a:cubicBezTo>
                                      <a:pt x="547" y="119"/>
                                      <a:pt x="551" y="126"/>
                                      <a:pt x="557" y="136"/>
                                    </a:cubicBezTo>
                                    <a:cubicBezTo>
                                      <a:pt x="432" y="130"/>
                                      <a:pt x="338" y="129"/>
                                      <a:pt x="272" y="129"/>
                                    </a:cubicBezTo>
                                    <a:cubicBezTo>
                                      <a:pt x="272" y="126"/>
                                      <a:pt x="272" y="126"/>
                                      <a:pt x="272" y="126"/>
                                    </a:cubicBezTo>
                                    <a:cubicBezTo>
                                      <a:pt x="269" y="126"/>
                                      <a:pt x="265" y="126"/>
                                      <a:pt x="261" y="126"/>
                                    </a:cubicBezTo>
                                    <a:cubicBezTo>
                                      <a:pt x="324" y="121"/>
                                      <a:pt x="413" y="114"/>
                                      <a:pt x="528" y="107"/>
                                    </a:cubicBezTo>
                                    <a:cubicBezTo>
                                      <a:pt x="527" y="104"/>
                                      <a:pt x="527" y="104"/>
                                      <a:pt x="527" y="104"/>
                                    </a:cubicBezTo>
                                    <a:cubicBezTo>
                                      <a:pt x="466" y="107"/>
                                      <a:pt x="411" y="111"/>
                                      <a:pt x="365" y="114"/>
                                    </a:cubicBezTo>
                                    <a:cubicBezTo>
                                      <a:pt x="465" y="104"/>
                                      <a:pt x="465" y="104"/>
                                      <a:pt x="465" y="104"/>
                                    </a:cubicBezTo>
                                    <a:cubicBezTo>
                                      <a:pt x="464" y="101"/>
                                      <a:pt x="464" y="101"/>
                                      <a:pt x="464" y="101"/>
                                    </a:cubicBezTo>
                                    <a:cubicBezTo>
                                      <a:pt x="212" y="126"/>
                                      <a:pt x="212" y="126"/>
                                      <a:pt x="212" y="126"/>
                                    </a:cubicBezTo>
                                    <a:cubicBezTo>
                                      <a:pt x="205" y="126"/>
                                      <a:pt x="199" y="127"/>
                                      <a:pt x="193" y="127"/>
                                    </a:cubicBezTo>
                                    <a:cubicBezTo>
                                      <a:pt x="527" y="56"/>
                                      <a:pt x="527" y="56"/>
                                      <a:pt x="527" y="56"/>
                                    </a:cubicBezTo>
                                    <a:cubicBezTo>
                                      <a:pt x="526" y="52"/>
                                      <a:pt x="526" y="52"/>
                                      <a:pt x="526" y="52"/>
                                    </a:cubicBezTo>
                                    <a:cubicBezTo>
                                      <a:pt x="195" y="123"/>
                                      <a:pt x="195" y="123"/>
                                      <a:pt x="195" y="123"/>
                                    </a:cubicBezTo>
                                    <a:cubicBezTo>
                                      <a:pt x="377" y="68"/>
                                      <a:pt x="377" y="68"/>
                                      <a:pt x="377" y="68"/>
                                    </a:cubicBezTo>
                                    <a:cubicBezTo>
                                      <a:pt x="376" y="65"/>
                                      <a:pt x="376" y="65"/>
                                      <a:pt x="376" y="65"/>
                                    </a:cubicBezTo>
                                    <a:cubicBezTo>
                                      <a:pt x="175" y="125"/>
                                      <a:pt x="175" y="125"/>
                                      <a:pt x="175" y="125"/>
                                    </a:cubicBezTo>
                                    <a:cubicBezTo>
                                      <a:pt x="225" y="101"/>
                                      <a:pt x="360" y="38"/>
                                      <a:pt x="491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8" y="1"/>
                                      <a:pt x="539" y="1"/>
                                      <a:pt x="539" y="2"/>
                                    </a:cubicBezTo>
                                    <a:cubicBezTo>
                                      <a:pt x="541" y="4"/>
                                      <a:pt x="545" y="4"/>
                                      <a:pt x="547" y="3"/>
                                    </a:cubicBezTo>
                                    <a:cubicBezTo>
                                      <a:pt x="548" y="2"/>
                                      <a:pt x="548" y="1"/>
                                      <a:pt x="548" y="0"/>
                                    </a:cubicBezTo>
                                    <a:cubicBezTo>
                                      <a:pt x="604" y="0"/>
                                      <a:pt x="604" y="0"/>
                                      <a:pt x="604" y="0"/>
                                    </a:cubicBezTo>
                                    <a:cubicBezTo>
                                      <a:pt x="588" y="7"/>
                                      <a:pt x="571" y="16"/>
                                      <a:pt x="554" y="25"/>
                                    </a:cubicBezTo>
                                    <a:cubicBezTo>
                                      <a:pt x="554" y="25"/>
                                      <a:pt x="554" y="25"/>
                                      <a:pt x="554" y="24"/>
                                    </a:cubicBezTo>
                                    <a:cubicBezTo>
                                      <a:pt x="552" y="22"/>
                                      <a:pt x="548" y="22"/>
                                      <a:pt x="546" y="24"/>
                                    </a:cubicBezTo>
                                    <a:cubicBezTo>
                                      <a:pt x="544" y="26"/>
                                      <a:pt x="544" y="29"/>
                                      <a:pt x="546" y="32"/>
                                    </a:cubicBezTo>
                                    <a:cubicBezTo>
                                      <a:pt x="548" y="34"/>
                                      <a:pt x="551" y="34"/>
                                      <a:pt x="553" y="32"/>
                                    </a:cubicBezTo>
                                    <a:cubicBezTo>
                                      <a:pt x="555" y="30"/>
                                      <a:pt x="555" y="28"/>
                                      <a:pt x="555" y="27"/>
                                    </a:cubicBezTo>
                                    <a:cubicBezTo>
                                      <a:pt x="574" y="17"/>
                                      <a:pt x="592" y="8"/>
                                      <a:pt x="608" y="0"/>
                                    </a:cubicBezTo>
                                    <a:cubicBezTo>
                                      <a:pt x="630" y="0"/>
                                      <a:pt x="630" y="0"/>
                                      <a:pt x="630" y="0"/>
                                    </a:cubicBezTo>
                                    <a:cubicBezTo>
                                      <a:pt x="630" y="1"/>
                                      <a:pt x="630" y="4"/>
                                      <a:pt x="631" y="5"/>
                                    </a:cubicBezTo>
                                    <a:cubicBezTo>
                                      <a:pt x="632" y="6"/>
                                      <a:pt x="632" y="6"/>
                                      <a:pt x="633" y="6"/>
                                    </a:cubicBezTo>
                                    <a:cubicBezTo>
                                      <a:pt x="610" y="23"/>
                                      <a:pt x="585" y="42"/>
                                      <a:pt x="558" y="64"/>
                                    </a:cubicBezTo>
                                    <a:cubicBezTo>
                                      <a:pt x="556" y="62"/>
                                      <a:pt x="553" y="62"/>
                                      <a:pt x="551" y="64"/>
                                    </a:cubicBezTo>
                                    <a:cubicBezTo>
                                      <a:pt x="549" y="66"/>
                                      <a:pt x="548" y="70"/>
                                      <a:pt x="550" y="72"/>
                                    </a:cubicBezTo>
                                    <a:cubicBezTo>
                                      <a:pt x="552" y="74"/>
                                      <a:pt x="556" y="74"/>
                                      <a:pt x="558" y="72"/>
                                    </a:cubicBezTo>
                                    <a:cubicBezTo>
                                      <a:pt x="560" y="70"/>
                                      <a:pt x="560" y="68"/>
                                      <a:pt x="559" y="66"/>
                                    </a:cubicBezTo>
                                    <a:cubicBezTo>
                                      <a:pt x="587" y="43"/>
                                      <a:pt x="613" y="23"/>
                                      <a:pt x="636" y="7"/>
                                    </a:cubicBezTo>
                                    <a:cubicBezTo>
                                      <a:pt x="637" y="7"/>
                                      <a:pt x="638" y="6"/>
                                      <a:pt x="639" y="5"/>
                                    </a:cubicBezTo>
                                    <a:cubicBezTo>
                                      <a:pt x="639" y="5"/>
                                      <a:pt x="640" y="4"/>
                                      <a:pt x="640" y="4"/>
                                    </a:cubicBezTo>
                                    <a:cubicBezTo>
                                      <a:pt x="642" y="2"/>
                                      <a:pt x="644" y="1"/>
                                      <a:pt x="646" y="0"/>
                                    </a:cubicBezTo>
                                    <a:cubicBezTo>
                                      <a:pt x="669" y="0"/>
                                      <a:pt x="669" y="0"/>
                                      <a:pt x="669" y="0"/>
                                    </a:cubicBezTo>
                                    <a:cubicBezTo>
                                      <a:pt x="654" y="14"/>
                                      <a:pt x="637" y="31"/>
                                      <a:pt x="616" y="52"/>
                                    </a:cubicBezTo>
                                    <a:cubicBezTo>
                                      <a:pt x="614" y="50"/>
                                      <a:pt x="612" y="51"/>
                                      <a:pt x="610" y="52"/>
                                    </a:cubicBezTo>
                                    <a:cubicBezTo>
                                      <a:pt x="608" y="54"/>
                                      <a:pt x="608" y="58"/>
                                      <a:pt x="610" y="60"/>
                                    </a:cubicBezTo>
                                    <a:cubicBezTo>
                                      <a:pt x="612" y="62"/>
                                      <a:pt x="615" y="62"/>
                                      <a:pt x="617" y="60"/>
                                    </a:cubicBezTo>
                                    <a:cubicBezTo>
                                      <a:pt x="619" y="58"/>
                                      <a:pt x="619" y="55"/>
                                      <a:pt x="618" y="53"/>
                                    </a:cubicBezTo>
                                    <a:cubicBezTo>
                                      <a:pt x="639" y="32"/>
                                      <a:pt x="657" y="14"/>
                                      <a:pt x="673" y="0"/>
                                    </a:cubicBezTo>
                                    <a:cubicBezTo>
                                      <a:pt x="689" y="0"/>
                                      <a:pt x="689" y="0"/>
                                      <a:pt x="689" y="0"/>
                                    </a:cubicBezTo>
                                    <a:cubicBezTo>
                                      <a:pt x="676" y="15"/>
                                      <a:pt x="660" y="33"/>
                                      <a:pt x="642" y="56"/>
                                    </a:cubicBezTo>
                                    <a:cubicBezTo>
                                      <a:pt x="640" y="55"/>
                                      <a:pt x="637" y="55"/>
                                      <a:pt x="635" y="57"/>
                                    </a:cubicBezTo>
                                    <a:cubicBezTo>
                                      <a:pt x="633" y="59"/>
                                      <a:pt x="633" y="62"/>
                                      <a:pt x="635" y="64"/>
                                    </a:cubicBezTo>
                                    <a:cubicBezTo>
                                      <a:pt x="635" y="65"/>
                                      <a:pt x="636" y="65"/>
                                      <a:pt x="636" y="65"/>
                                    </a:cubicBezTo>
                                    <a:cubicBezTo>
                                      <a:pt x="624" y="80"/>
                                      <a:pt x="612" y="96"/>
                                      <a:pt x="599" y="113"/>
                                    </a:cubicBezTo>
                                    <a:cubicBezTo>
                                      <a:pt x="599" y="113"/>
                                      <a:pt x="599" y="113"/>
                                      <a:pt x="599" y="113"/>
                                    </a:cubicBezTo>
                                    <a:cubicBezTo>
                                      <a:pt x="598" y="113"/>
                                      <a:pt x="597" y="114"/>
                                      <a:pt x="597" y="115"/>
                                    </a:cubicBezTo>
                                    <a:cubicBezTo>
                                      <a:pt x="596" y="118"/>
                                      <a:pt x="594" y="120"/>
                                      <a:pt x="592" y="123"/>
                                    </a:cubicBezTo>
                                    <a:cubicBezTo>
                                      <a:pt x="590" y="122"/>
                                      <a:pt x="588" y="122"/>
                                      <a:pt x="587" y="124"/>
                                    </a:cubicBezTo>
                                    <a:cubicBezTo>
                                      <a:pt x="584" y="126"/>
                                      <a:pt x="584" y="129"/>
                                      <a:pt x="586" y="131"/>
                                    </a:cubicBezTo>
                                    <a:cubicBezTo>
                                      <a:pt x="588" y="133"/>
                                      <a:pt x="592" y="133"/>
                                      <a:pt x="594" y="131"/>
                                    </a:cubicBezTo>
                                    <a:cubicBezTo>
                                      <a:pt x="596" y="129"/>
                                      <a:pt x="596" y="126"/>
                                      <a:pt x="594" y="124"/>
                                    </a:cubicBezTo>
                                    <a:cubicBezTo>
                                      <a:pt x="594" y="124"/>
                                      <a:pt x="594" y="124"/>
                                      <a:pt x="594" y="124"/>
                                    </a:cubicBezTo>
                                    <a:cubicBezTo>
                                      <a:pt x="595" y="122"/>
                                      <a:pt x="597" y="120"/>
                                      <a:pt x="598" y="118"/>
                                    </a:cubicBezTo>
                                    <a:cubicBezTo>
                                      <a:pt x="601" y="128"/>
                                      <a:pt x="615" y="150"/>
                                      <a:pt x="617" y="171"/>
                                    </a:cubicBezTo>
                                    <a:cubicBezTo>
                                      <a:pt x="620" y="161"/>
                                      <a:pt x="608" y="122"/>
                                      <a:pt x="601" y="114"/>
                                    </a:cubicBezTo>
                                    <a:cubicBezTo>
                                      <a:pt x="614" y="97"/>
                                      <a:pt x="626" y="81"/>
                                      <a:pt x="638" y="66"/>
                                    </a:cubicBezTo>
                                    <a:cubicBezTo>
                                      <a:pt x="640" y="66"/>
                                      <a:pt x="641" y="66"/>
                                      <a:pt x="642" y="65"/>
                                    </a:cubicBezTo>
                                    <a:cubicBezTo>
                                      <a:pt x="644" y="63"/>
                                      <a:pt x="644" y="61"/>
                                      <a:pt x="644" y="59"/>
                                    </a:cubicBezTo>
                                    <a:cubicBezTo>
                                      <a:pt x="662" y="37"/>
                                      <a:pt x="679" y="17"/>
                                      <a:pt x="694" y="0"/>
                                    </a:cubicBezTo>
                                    <a:cubicBezTo>
                                      <a:pt x="701" y="0"/>
                                      <a:pt x="701" y="0"/>
                                      <a:pt x="701" y="0"/>
                                    </a:cubicBezTo>
                                    <a:cubicBezTo>
                                      <a:pt x="690" y="16"/>
                                      <a:pt x="678" y="35"/>
                                      <a:pt x="663" y="59"/>
                                    </a:cubicBezTo>
                                    <a:cubicBezTo>
                                      <a:pt x="662" y="59"/>
                                      <a:pt x="660" y="59"/>
                                      <a:pt x="658" y="60"/>
                                    </a:cubicBezTo>
                                    <a:cubicBezTo>
                                      <a:pt x="656" y="62"/>
                                      <a:pt x="656" y="66"/>
                                      <a:pt x="658" y="68"/>
                                    </a:cubicBezTo>
                                    <a:cubicBezTo>
                                      <a:pt x="660" y="70"/>
                                      <a:pt x="663" y="70"/>
                                      <a:pt x="666" y="68"/>
                                    </a:cubicBezTo>
                                    <a:cubicBezTo>
                                      <a:pt x="668" y="66"/>
                                      <a:pt x="668" y="63"/>
                                      <a:pt x="666" y="60"/>
                                    </a:cubicBezTo>
                                    <a:cubicBezTo>
                                      <a:pt x="666" y="60"/>
                                      <a:pt x="665" y="60"/>
                                      <a:pt x="665" y="60"/>
                                    </a:cubicBezTo>
                                    <a:cubicBezTo>
                                      <a:pt x="680" y="36"/>
                                      <a:pt x="693" y="16"/>
                                      <a:pt x="704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cubicBezTo>
                                      <a:pt x="692" y="26"/>
                                      <a:pt x="672" y="60"/>
                                      <a:pt x="650" y="98"/>
                                    </a:cubicBezTo>
                                    <a:cubicBezTo>
                                      <a:pt x="650" y="95"/>
                                      <a:pt x="649" y="93"/>
                                      <a:pt x="649" y="93"/>
                                    </a:cubicBezTo>
                                    <a:cubicBezTo>
                                      <a:pt x="649" y="91"/>
                                      <a:pt x="645" y="91"/>
                                      <a:pt x="644" y="93"/>
                                    </a:cubicBezTo>
                                    <a:cubicBezTo>
                                      <a:pt x="644" y="94"/>
                                      <a:pt x="645" y="99"/>
                                      <a:pt x="645" y="106"/>
                                    </a:cubicBezTo>
                                    <a:cubicBezTo>
                                      <a:pt x="641" y="113"/>
                                      <a:pt x="637" y="120"/>
                                      <a:pt x="633" y="128"/>
                                    </a:cubicBezTo>
                                    <a:cubicBezTo>
                                      <a:pt x="631" y="120"/>
                                      <a:pt x="628" y="115"/>
                                      <a:pt x="626" y="115"/>
                                    </a:cubicBezTo>
                                    <a:cubicBezTo>
                                      <a:pt x="623" y="116"/>
                                      <a:pt x="625" y="124"/>
                                      <a:pt x="629" y="135"/>
                                    </a:cubicBezTo>
                                    <a:cubicBezTo>
                                      <a:pt x="629" y="135"/>
                                      <a:pt x="629" y="135"/>
                                      <a:pt x="629" y="135"/>
                                    </a:cubicBezTo>
                                    <a:cubicBezTo>
                                      <a:pt x="627" y="134"/>
                                      <a:pt x="625" y="135"/>
                                      <a:pt x="624" y="136"/>
                                    </a:cubicBezTo>
                                    <a:cubicBezTo>
                                      <a:pt x="621" y="138"/>
                                      <a:pt x="621" y="141"/>
                                      <a:pt x="623" y="144"/>
                                    </a:cubicBezTo>
                                    <a:cubicBezTo>
                                      <a:pt x="625" y="146"/>
                                      <a:pt x="629" y="146"/>
                                      <a:pt x="631" y="144"/>
                                    </a:cubicBezTo>
                                    <a:cubicBezTo>
                                      <a:pt x="631" y="144"/>
                                      <a:pt x="631" y="143"/>
                                      <a:pt x="631" y="143"/>
                                    </a:cubicBezTo>
                                    <a:cubicBezTo>
                                      <a:pt x="634" y="153"/>
                                      <a:pt x="637" y="164"/>
                                      <a:pt x="638" y="175"/>
                                    </a:cubicBezTo>
                                    <a:cubicBezTo>
                                      <a:pt x="639" y="167"/>
                                      <a:pt x="637" y="146"/>
                                      <a:pt x="633" y="131"/>
                                    </a:cubicBezTo>
                                    <a:cubicBezTo>
                                      <a:pt x="637" y="124"/>
                                      <a:pt x="641" y="116"/>
                                      <a:pt x="645" y="109"/>
                                    </a:cubicBezTo>
                                    <a:cubicBezTo>
                                      <a:pt x="647" y="129"/>
                                      <a:pt x="650" y="160"/>
                                      <a:pt x="650" y="160"/>
                                    </a:cubicBezTo>
                                    <a:cubicBezTo>
                                      <a:pt x="650" y="160"/>
                                      <a:pt x="650" y="120"/>
                                      <a:pt x="650" y="102"/>
                                    </a:cubicBezTo>
                                    <a:cubicBezTo>
                                      <a:pt x="673" y="62"/>
                                      <a:pt x="694" y="27"/>
                                      <a:pt x="712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698" y="32"/>
                                      <a:pt x="677" y="74"/>
                                      <a:pt x="656" y="126"/>
                                    </a:cubicBezTo>
                                    <a:cubicBezTo>
                                      <a:pt x="654" y="126"/>
                                      <a:pt x="653" y="126"/>
                                      <a:pt x="652" y="127"/>
                                    </a:cubicBezTo>
                                    <a:cubicBezTo>
                                      <a:pt x="650" y="129"/>
                                      <a:pt x="650" y="132"/>
                                      <a:pt x="652" y="134"/>
                                    </a:cubicBezTo>
                                    <a:cubicBezTo>
                                      <a:pt x="654" y="137"/>
                                      <a:pt x="657" y="137"/>
                                      <a:pt x="659" y="135"/>
                                    </a:cubicBezTo>
                                    <a:cubicBezTo>
                                      <a:pt x="661" y="133"/>
                                      <a:pt x="661" y="129"/>
                                      <a:pt x="659" y="127"/>
                                    </a:cubicBezTo>
                                    <a:cubicBezTo>
                                      <a:pt x="659" y="127"/>
                                      <a:pt x="658" y="127"/>
                                      <a:pt x="658" y="126"/>
                                    </a:cubicBezTo>
                                    <a:cubicBezTo>
                                      <a:pt x="679" y="75"/>
                                      <a:pt x="700" y="32"/>
                                      <a:pt x="717" y="0"/>
                                    </a:cubicBez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06" y="24"/>
                                      <a:pt x="692" y="55"/>
                                      <a:pt x="676" y="95"/>
                                    </a:cubicBezTo>
                                    <a:cubicBezTo>
                                      <a:pt x="675" y="95"/>
                                      <a:pt x="673" y="95"/>
                                      <a:pt x="672" y="96"/>
                                    </a:cubicBezTo>
                                    <a:cubicBezTo>
                                      <a:pt x="670" y="98"/>
                                      <a:pt x="670" y="101"/>
                                      <a:pt x="672" y="104"/>
                                    </a:cubicBezTo>
                                    <a:cubicBezTo>
                                      <a:pt x="674" y="106"/>
                                      <a:pt x="677" y="106"/>
                                      <a:pt x="679" y="104"/>
                                    </a:cubicBezTo>
                                    <a:cubicBezTo>
                                      <a:pt x="681" y="102"/>
                                      <a:pt x="681" y="99"/>
                                      <a:pt x="679" y="96"/>
                                    </a:cubicBezTo>
                                    <a:cubicBezTo>
                                      <a:pt x="679" y="96"/>
                                      <a:pt x="679" y="96"/>
                                      <a:pt x="678" y="96"/>
                                    </a:cubicBezTo>
                                    <a:cubicBezTo>
                                      <a:pt x="694" y="56"/>
                                      <a:pt x="708" y="24"/>
                                      <a:pt x="720" y="0"/>
                                    </a:cubicBezTo>
                                    <a:cubicBezTo>
                                      <a:pt x="727" y="0"/>
                                      <a:pt x="727" y="0"/>
                                      <a:pt x="727" y="0"/>
                                    </a:cubicBezTo>
                                    <a:cubicBezTo>
                                      <a:pt x="714" y="33"/>
                                      <a:pt x="699" y="80"/>
                                      <a:pt x="682" y="141"/>
                                    </a:cubicBezTo>
                                    <a:cubicBezTo>
                                      <a:pt x="680" y="141"/>
                                      <a:pt x="679" y="141"/>
                                      <a:pt x="678" y="142"/>
                                    </a:cubicBezTo>
                                    <a:cubicBezTo>
                                      <a:pt x="677" y="143"/>
                                      <a:pt x="677" y="143"/>
                                      <a:pt x="676" y="144"/>
                                    </a:cubicBezTo>
                                    <a:cubicBezTo>
                                      <a:pt x="675" y="144"/>
                                      <a:pt x="674" y="144"/>
                                      <a:pt x="673" y="145"/>
                                    </a:cubicBezTo>
                                    <a:cubicBezTo>
                                      <a:pt x="673" y="148"/>
                                      <a:pt x="672" y="220"/>
                                      <a:pt x="672" y="220"/>
                                    </a:cubicBezTo>
                                    <a:cubicBezTo>
                                      <a:pt x="672" y="220"/>
                                      <a:pt x="678" y="167"/>
                                      <a:pt x="678" y="150"/>
                                    </a:cubicBezTo>
                                    <a:cubicBezTo>
                                      <a:pt x="680" y="151"/>
                                      <a:pt x="683" y="151"/>
                                      <a:pt x="685" y="150"/>
                                    </a:cubicBezTo>
                                    <a:cubicBezTo>
                                      <a:pt x="687" y="148"/>
                                      <a:pt x="687" y="144"/>
                                      <a:pt x="685" y="142"/>
                                    </a:cubicBezTo>
                                    <a:cubicBezTo>
                                      <a:pt x="685" y="142"/>
                                      <a:pt x="684" y="141"/>
                                      <a:pt x="684" y="141"/>
                                    </a:cubicBezTo>
                                    <a:cubicBezTo>
                                      <a:pt x="701" y="80"/>
                                      <a:pt x="717" y="33"/>
                                      <a:pt x="729" y="0"/>
                                    </a:cubicBezTo>
                                    <a:cubicBezTo>
                                      <a:pt x="733" y="0"/>
                                      <a:pt x="733" y="0"/>
                                      <a:pt x="733" y="0"/>
                                    </a:cubicBezTo>
                                    <a:cubicBezTo>
                                      <a:pt x="729" y="18"/>
                                      <a:pt x="724" y="38"/>
                                      <a:pt x="720" y="61"/>
                                    </a:cubicBezTo>
                                    <a:cubicBezTo>
                                      <a:pt x="719" y="61"/>
                                      <a:pt x="718" y="61"/>
                                      <a:pt x="717" y="62"/>
                                    </a:cubicBezTo>
                                    <a:cubicBezTo>
                                      <a:pt x="715" y="64"/>
                                      <a:pt x="715" y="68"/>
                                      <a:pt x="717" y="70"/>
                                    </a:cubicBezTo>
                                    <a:cubicBezTo>
                                      <a:pt x="719" y="72"/>
                                      <a:pt x="722" y="72"/>
                                      <a:pt x="724" y="70"/>
                                    </a:cubicBezTo>
                                    <a:cubicBezTo>
                                      <a:pt x="726" y="68"/>
                                      <a:pt x="726" y="65"/>
                                      <a:pt x="724" y="63"/>
                                    </a:cubicBezTo>
                                    <a:cubicBezTo>
                                      <a:pt x="724" y="62"/>
                                      <a:pt x="723" y="62"/>
                                      <a:pt x="722" y="61"/>
                                    </a:cubicBezTo>
                                    <a:cubicBezTo>
                                      <a:pt x="726" y="39"/>
                                      <a:pt x="731" y="18"/>
                                      <a:pt x="735" y="0"/>
                                    </a:cubicBezTo>
                                    <a:cubicBezTo>
                                      <a:pt x="737" y="0"/>
                                      <a:pt x="737" y="0"/>
                                      <a:pt x="737" y="0"/>
                                    </a:cubicBezTo>
                                    <a:cubicBezTo>
                                      <a:pt x="730" y="37"/>
                                      <a:pt x="721" y="91"/>
                                      <a:pt x="713" y="165"/>
                                    </a:cubicBezTo>
                                    <a:cubicBezTo>
                                      <a:pt x="712" y="165"/>
                                      <a:pt x="711" y="166"/>
                                      <a:pt x="710" y="167"/>
                                    </a:cubicBezTo>
                                    <a:cubicBezTo>
                                      <a:pt x="708" y="169"/>
                                      <a:pt x="708" y="172"/>
                                      <a:pt x="710" y="174"/>
                                    </a:cubicBezTo>
                                    <a:cubicBezTo>
                                      <a:pt x="710" y="175"/>
                                      <a:pt x="711" y="175"/>
                                      <a:pt x="711" y="175"/>
                                    </a:cubicBezTo>
                                    <a:cubicBezTo>
                                      <a:pt x="707" y="195"/>
                                      <a:pt x="698" y="241"/>
                                      <a:pt x="698" y="241"/>
                                    </a:cubicBezTo>
                                    <a:cubicBezTo>
                                      <a:pt x="698" y="241"/>
                                      <a:pt x="713" y="192"/>
                                      <a:pt x="717" y="175"/>
                                    </a:cubicBezTo>
                                    <a:cubicBezTo>
                                      <a:pt x="717" y="174"/>
                                      <a:pt x="717" y="174"/>
                                      <a:pt x="717" y="174"/>
                                    </a:cubicBezTo>
                                    <a:cubicBezTo>
                                      <a:pt x="719" y="173"/>
                                      <a:pt x="719" y="170"/>
                                      <a:pt x="718" y="168"/>
                                    </a:cubicBezTo>
                                    <a:cubicBezTo>
                                      <a:pt x="718" y="168"/>
                                      <a:pt x="718" y="168"/>
                                      <a:pt x="718" y="168"/>
                                    </a:cubicBezTo>
                                    <a:cubicBezTo>
                                      <a:pt x="718" y="167"/>
                                      <a:pt x="717" y="167"/>
                                      <a:pt x="717" y="167"/>
                                    </a:cubicBezTo>
                                    <a:cubicBezTo>
                                      <a:pt x="717" y="166"/>
                                      <a:pt x="716" y="166"/>
                                      <a:pt x="715" y="166"/>
                                    </a:cubicBezTo>
                                    <a:cubicBezTo>
                                      <a:pt x="723" y="91"/>
                                      <a:pt x="732" y="37"/>
                                      <a:pt x="739" y="0"/>
                                    </a:cubicBezTo>
                                    <a:cubicBezTo>
                                      <a:pt x="743" y="0"/>
                                      <a:pt x="743" y="0"/>
                                      <a:pt x="743" y="0"/>
                                    </a:cubicBezTo>
                                    <a:cubicBezTo>
                                      <a:pt x="742" y="8"/>
                                      <a:pt x="742" y="17"/>
                                      <a:pt x="742" y="28"/>
                                    </a:cubicBezTo>
                                    <a:cubicBezTo>
                                      <a:pt x="741" y="29"/>
                                      <a:pt x="741" y="31"/>
                                      <a:pt x="742" y="32"/>
                                    </a:cubicBezTo>
                                    <a:cubicBezTo>
                                      <a:pt x="742" y="54"/>
                                      <a:pt x="742" y="82"/>
                                      <a:pt x="744" y="114"/>
                                    </a:cubicBezTo>
                                    <a:cubicBezTo>
                                      <a:pt x="743" y="115"/>
                                      <a:pt x="742" y="115"/>
                                      <a:pt x="742" y="115"/>
                                    </a:cubicBezTo>
                                    <a:cubicBezTo>
                                      <a:pt x="740" y="117"/>
                                      <a:pt x="740" y="121"/>
                                      <a:pt x="741" y="123"/>
                                    </a:cubicBezTo>
                                    <a:cubicBezTo>
                                      <a:pt x="743" y="125"/>
                                      <a:pt x="747" y="125"/>
                                      <a:pt x="749" y="123"/>
                                    </a:cubicBezTo>
                                    <a:cubicBezTo>
                                      <a:pt x="751" y="121"/>
                                      <a:pt x="751" y="118"/>
                                      <a:pt x="749" y="116"/>
                                    </a:cubicBezTo>
                                    <a:cubicBezTo>
                                      <a:pt x="748" y="115"/>
                                      <a:pt x="747" y="114"/>
                                      <a:pt x="746" y="114"/>
                                    </a:cubicBezTo>
                                    <a:cubicBezTo>
                                      <a:pt x="744" y="83"/>
                                      <a:pt x="744" y="56"/>
                                      <a:pt x="744" y="35"/>
                                    </a:cubicBezTo>
                                    <a:cubicBezTo>
                                      <a:pt x="746" y="36"/>
                                      <a:pt x="748" y="36"/>
                                      <a:pt x="750" y="34"/>
                                    </a:cubicBezTo>
                                    <a:cubicBezTo>
                                      <a:pt x="752" y="32"/>
                                      <a:pt x="752" y="29"/>
                                      <a:pt x="750" y="27"/>
                                    </a:cubicBezTo>
                                    <a:cubicBezTo>
                                      <a:pt x="750" y="26"/>
                                      <a:pt x="748" y="25"/>
                                      <a:pt x="747" y="25"/>
                                    </a:cubicBezTo>
                                    <a:cubicBezTo>
                                      <a:pt x="747" y="16"/>
                                      <a:pt x="748" y="7"/>
                                      <a:pt x="748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cubicBezTo>
                                      <a:pt x="754" y="12"/>
                                      <a:pt x="755" y="26"/>
                                      <a:pt x="757" y="42"/>
                                    </a:cubicBezTo>
                                    <a:cubicBezTo>
                                      <a:pt x="757" y="44"/>
                                      <a:pt x="758" y="46"/>
                                      <a:pt x="758" y="48"/>
                                    </a:cubicBezTo>
                                    <a:cubicBezTo>
                                      <a:pt x="758" y="48"/>
                                      <a:pt x="758" y="48"/>
                                      <a:pt x="758" y="48"/>
                                    </a:cubicBezTo>
                                    <a:cubicBezTo>
                                      <a:pt x="758" y="54"/>
                                      <a:pt x="759" y="61"/>
                                      <a:pt x="760" y="68"/>
                                    </a:cubicBezTo>
                                    <a:cubicBezTo>
                                      <a:pt x="761" y="78"/>
                                      <a:pt x="763" y="88"/>
                                      <a:pt x="765" y="99"/>
                                    </a:cubicBezTo>
                                    <a:cubicBezTo>
                                      <a:pt x="764" y="100"/>
                                      <a:pt x="763" y="100"/>
                                      <a:pt x="763" y="100"/>
                                    </a:cubicBezTo>
                                    <a:cubicBezTo>
                                      <a:pt x="761" y="102"/>
                                      <a:pt x="760" y="106"/>
                                      <a:pt x="762" y="108"/>
                                    </a:cubicBezTo>
                                    <a:cubicBezTo>
                                      <a:pt x="763" y="109"/>
                                      <a:pt x="765" y="109"/>
                                      <a:pt x="766" y="110"/>
                                    </a:cubicBezTo>
                                    <a:cubicBezTo>
                                      <a:pt x="769" y="131"/>
                                      <a:pt x="773" y="155"/>
                                      <a:pt x="778" y="181"/>
                                    </a:cubicBezTo>
                                    <a:cubicBezTo>
                                      <a:pt x="778" y="181"/>
                                      <a:pt x="778" y="182"/>
                                      <a:pt x="777" y="182"/>
                                    </a:cubicBezTo>
                                    <a:cubicBezTo>
                                      <a:pt x="775" y="184"/>
                                      <a:pt x="775" y="187"/>
                                      <a:pt x="777" y="189"/>
                                    </a:cubicBezTo>
                                    <a:cubicBezTo>
                                      <a:pt x="777" y="190"/>
                                      <a:pt x="778" y="190"/>
                                      <a:pt x="778" y="190"/>
                                    </a:cubicBezTo>
                                    <a:cubicBezTo>
                                      <a:pt x="767" y="203"/>
                                      <a:pt x="749" y="234"/>
                                      <a:pt x="749" y="252"/>
                                    </a:cubicBezTo>
                                    <a:cubicBezTo>
                                      <a:pt x="764" y="203"/>
                                      <a:pt x="793" y="192"/>
                                      <a:pt x="787" y="186"/>
                                    </a:cubicBezTo>
                                    <a:cubicBezTo>
                                      <a:pt x="787" y="186"/>
                                      <a:pt x="787" y="185"/>
                                      <a:pt x="786" y="185"/>
                                    </a:cubicBezTo>
                                    <a:cubicBezTo>
                                      <a:pt x="786" y="184"/>
                                      <a:pt x="786" y="183"/>
                                      <a:pt x="785" y="182"/>
                                    </a:cubicBezTo>
                                    <a:cubicBezTo>
                                      <a:pt x="784" y="181"/>
                                      <a:pt x="782" y="181"/>
                                      <a:pt x="781" y="181"/>
                                    </a:cubicBezTo>
                                    <a:cubicBezTo>
                                      <a:pt x="776" y="155"/>
                                      <a:pt x="771" y="131"/>
                                      <a:pt x="768" y="109"/>
                                    </a:cubicBezTo>
                                    <a:cubicBezTo>
                                      <a:pt x="769" y="109"/>
                                      <a:pt x="769" y="109"/>
                                      <a:pt x="770" y="108"/>
                                    </a:cubicBezTo>
                                    <a:cubicBezTo>
                                      <a:pt x="772" y="106"/>
                                      <a:pt x="772" y="103"/>
                                      <a:pt x="770" y="101"/>
                                    </a:cubicBezTo>
                                    <a:cubicBezTo>
                                      <a:pt x="769" y="100"/>
                                      <a:pt x="768" y="99"/>
                                      <a:pt x="767" y="99"/>
                                    </a:cubicBezTo>
                                    <a:cubicBezTo>
                                      <a:pt x="765" y="88"/>
                                      <a:pt x="764" y="78"/>
                                      <a:pt x="762" y="68"/>
                                    </a:cubicBezTo>
                                    <a:cubicBezTo>
                                      <a:pt x="761" y="61"/>
                                      <a:pt x="761" y="54"/>
                                      <a:pt x="760" y="48"/>
                                    </a:cubicBezTo>
                                    <a:cubicBezTo>
                                      <a:pt x="760" y="48"/>
                                      <a:pt x="760" y="48"/>
                                      <a:pt x="760" y="47"/>
                                    </a:cubicBezTo>
                                    <a:cubicBezTo>
                                      <a:pt x="760" y="46"/>
                                      <a:pt x="759" y="44"/>
                                      <a:pt x="759" y="42"/>
                                    </a:cubicBezTo>
                                    <a:cubicBezTo>
                                      <a:pt x="758" y="27"/>
                                      <a:pt x="757" y="12"/>
                                      <a:pt x="756" y="0"/>
                                    </a:cubicBezTo>
                                    <a:cubicBezTo>
                                      <a:pt x="763" y="0"/>
                                      <a:pt x="763" y="0"/>
                                      <a:pt x="763" y="0"/>
                                    </a:cubicBezTo>
                                    <a:cubicBezTo>
                                      <a:pt x="768" y="23"/>
                                      <a:pt x="774" y="52"/>
                                      <a:pt x="782" y="85"/>
                                    </a:cubicBezTo>
                                    <a:cubicBezTo>
                                      <a:pt x="782" y="86"/>
                                      <a:pt x="781" y="86"/>
                                      <a:pt x="781" y="86"/>
                                    </a:cubicBezTo>
                                    <a:cubicBezTo>
                                      <a:pt x="779" y="88"/>
                                      <a:pt x="778" y="91"/>
                                      <a:pt x="780" y="94"/>
                                    </a:cubicBezTo>
                                    <a:cubicBezTo>
                                      <a:pt x="782" y="96"/>
                                      <a:pt x="786" y="96"/>
                                      <a:pt x="788" y="94"/>
                                    </a:cubicBezTo>
                                    <a:cubicBezTo>
                                      <a:pt x="790" y="92"/>
                                      <a:pt x="790" y="89"/>
                                      <a:pt x="788" y="86"/>
                                    </a:cubicBezTo>
                                    <a:cubicBezTo>
                                      <a:pt x="787" y="85"/>
                                      <a:pt x="786" y="85"/>
                                      <a:pt x="784" y="85"/>
                                    </a:cubicBezTo>
                                    <a:cubicBezTo>
                                      <a:pt x="776" y="52"/>
                                      <a:pt x="770" y="23"/>
                                      <a:pt x="765" y="0"/>
                                    </a:cubicBezTo>
                                    <a:cubicBezTo>
                                      <a:pt x="766" y="0"/>
                                      <a:pt x="766" y="0"/>
                                      <a:pt x="766" y="0"/>
                                    </a:cubicBezTo>
                                    <a:cubicBezTo>
                                      <a:pt x="775" y="38"/>
                                      <a:pt x="790" y="92"/>
                                      <a:pt x="813" y="163"/>
                                    </a:cubicBezTo>
                                    <a:cubicBezTo>
                                      <a:pt x="813" y="163"/>
                                      <a:pt x="812" y="163"/>
                                      <a:pt x="812" y="164"/>
                                    </a:cubicBezTo>
                                    <a:cubicBezTo>
                                      <a:pt x="811" y="165"/>
                                      <a:pt x="810" y="168"/>
                                      <a:pt x="811" y="170"/>
                                    </a:cubicBezTo>
                                    <a:cubicBezTo>
                                      <a:pt x="798" y="184"/>
                                      <a:pt x="782" y="210"/>
                                      <a:pt x="780" y="226"/>
                                    </a:cubicBezTo>
                                    <a:cubicBezTo>
                                      <a:pt x="801" y="176"/>
                                      <a:pt x="833" y="167"/>
                                      <a:pt x="827" y="160"/>
                                    </a:cubicBezTo>
                                    <a:cubicBezTo>
                                      <a:pt x="826" y="158"/>
                                      <a:pt x="823" y="160"/>
                                      <a:pt x="818" y="163"/>
                                    </a:cubicBezTo>
                                    <a:cubicBezTo>
                                      <a:pt x="817" y="162"/>
                                      <a:pt x="816" y="162"/>
                                      <a:pt x="815" y="162"/>
                                    </a:cubicBezTo>
                                    <a:cubicBezTo>
                                      <a:pt x="792" y="93"/>
                                      <a:pt x="778" y="39"/>
                                      <a:pt x="769" y="2"/>
                                    </a:cubicBezTo>
                                    <a:cubicBezTo>
                                      <a:pt x="770" y="3"/>
                                      <a:pt x="772" y="3"/>
                                      <a:pt x="774" y="3"/>
                                    </a:cubicBezTo>
                                    <a:cubicBezTo>
                                      <a:pt x="785" y="35"/>
                                      <a:pt x="801" y="79"/>
                                      <a:pt x="825" y="136"/>
                                    </a:cubicBezTo>
                                    <a:cubicBezTo>
                                      <a:pt x="825" y="136"/>
                                      <a:pt x="825" y="136"/>
                                      <a:pt x="825" y="136"/>
                                    </a:cubicBezTo>
                                    <a:cubicBezTo>
                                      <a:pt x="823" y="138"/>
                                      <a:pt x="823" y="142"/>
                                      <a:pt x="825" y="144"/>
                                    </a:cubicBezTo>
                                    <a:cubicBezTo>
                                      <a:pt x="827" y="146"/>
                                      <a:pt x="830" y="146"/>
                                      <a:pt x="832" y="144"/>
                                    </a:cubicBezTo>
                                    <a:cubicBezTo>
                                      <a:pt x="834" y="142"/>
                                      <a:pt x="834" y="139"/>
                                      <a:pt x="832" y="137"/>
                                    </a:cubicBezTo>
                                    <a:cubicBezTo>
                                      <a:pt x="831" y="135"/>
                                      <a:pt x="829" y="135"/>
                                      <a:pt x="827" y="135"/>
                                    </a:cubicBezTo>
                                    <a:cubicBezTo>
                                      <a:pt x="809" y="92"/>
                                      <a:pt x="795" y="56"/>
                                      <a:pt x="784" y="27"/>
                                    </a:cubicBezTo>
                                    <a:cubicBezTo>
                                      <a:pt x="793" y="48"/>
                                      <a:pt x="803" y="72"/>
                                      <a:pt x="817" y="101"/>
                                    </a:cubicBezTo>
                                    <a:cubicBezTo>
                                      <a:pt x="817" y="101"/>
                                      <a:pt x="816" y="101"/>
                                      <a:pt x="816" y="101"/>
                                    </a:cubicBezTo>
                                    <a:cubicBezTo>
                                      <a:pt x="814" y="103"/>
                                      <a:pt x="814" y="106"/>
                                      <a:pt x="816" y="108"/>
                                    </a:cubicBezTo>
                                    <a:cubicBezTo>
                                      <a:pt x="818" y="110"/>
                                      <a:pt x="821" y="111"/>
                                      <a:pt x="823" y="109"/>
                                    </a:cubicBezTo>
                                    <a:cubicBezTo>
                                      <a:pt x="826" y="107"/>
                                      <a:pt x="826" y="103"/>
                                      <a:pt x="824" y="101"/>
                                    </a:cubicBezTo>
                                    <a:cubicBezTo>
                                      <a:pt x="822" y="100"/>
                                      <a:pt x="820" y="99"/>
                                      <a:pt x="819" y="100"/>
                                    </a:cubicBezTo>
                                    <a:cubicBezTo>
                                      <a:pt x="799" y="58"/>
                                      <a:pt x="786" y="25"/>
                                      <a:pt x="776" y="1"/>
                                    </a:cubicBezTo>
                                    <a:cubicBezTo>
                                      <a:pt x="777" y="1"/>
                                      <a:pt x="777" y="0"/>
                                      <a:pt x="777" y="0"/>
                                    </a:cubicBezTo>
                                    <a:cubicBezTo>
                                      <a:pt x="783" y="0"/>
                                      <a:pt x="783" y="0"/>
                                      <a:pt x="783" y="0"/>
                                    </a:cubicBezTo>
                                    <a:cubicBezTo>
                                      <a:pt x="799" y="32"/>
                                      <a:pt x="822" y="76"/>
                                      <a:pt x="853" y="129"/>
                                    </a:cubicBezTo>
                                    <a:cubicBezTo>
                                      <a:pt x="853" y="129"/>
                                      <a:pt x="853" y="129"/>
                                      <a:pt x="853" y="129"/>
                                    </a:cubicBezTo>
                                    <a:cubicBezTo>
                                      <a:pt x="851" y="131"/>
                                      <a:pt x="851" y="134"/>
                                      <a:pt x="853" y="136"/>
                                    </a:cubicBezTo>
                                    <a:cubicBezTo>
                                      <a:pt x="855" y="138"/>
                                      <a:pt x="858" y="138"/>
                                      <a:pt x="860" y="136"/>
                                    </a:cubicBezTo>
                                    <a:cubicBezTo>
                                      <a:pt x="863" y="135"/>
                                      <a:pt x="863" y="131"/>
                                      <a:pt x="861" y="129"/>
                                    </a:cubicBezTo>
                                    <a:cubicBezTo>
                                      <a:pt x="859" y="127"/>
                                      <a:pt x="857" y="127"/>
                                      <a:pt x="855" y="128"/>
                                    </a:cubicBezTo>
                                    <a:cubicBezTo>
                                      <a:pt x="824" y="75"/>
                                      <a:pt x="801" y="32"/>
                                      <a:pt x="785" y="0"/>
                                    </a:cubicBezTo>
                                    <a:cubicBezTo>
                                      <a:pt x="792" y="0"/>
                                      <a:pt x="792" y="0"/>
                                      <a:pt x="792" y="0"/>
                                    </a:cubicBezTo>
                                    <a:cubicBezTo>
                                      <a:pt x="801" y="13"/>
                                      <a:pt x="811" y="28"/>
                                      <a:pt x="823" y="45"/>
                                    </a:cubicBezTo>
                                    <a:cubicBezTo>
                                      <a:pt x="821" y="47"/>
                                      <a:pt x="820" y="50"/>
                                      <a:pt x="822" y="52"/>
                                    </a:cubicBezTo>
                                    <a:cubicBezTo>
                                      <a:pt x="824" y="55"/>
                                      <a:pt x="828" y="55"/>
                                      <a:pt x="830" y="53"/>
                                    </a:cubicBezTo>
                                    <a:cubicBezTo>
                                      <a:pt x="832" y="51"/>
                                      <a:pt x="832" y="47"/>
                                      <a:pt x="830" y="45"/>
                                    </a:cubicBezTo>
                                    <a:cubicBezTo>
                                      <a:pt x="829" y="44"/>
                                      <a:pt x="826" y="43"/>
                                      <a:pt x="824" y="44"/>
                                    </a:cubicBezTo>
                                    <a:cubicBezTo>
                                      <a:pt x="813" y="28"/>
                                      <a:pt x="803" y="13"/>
                                      <a:pt x="794" y="0"/>
                                    </a:cubicBezTo>
                                    <a:cubicBezTo>
                                      <a:pt x="799" y="0"/>
                                      <a:pt x="799" y="0"/>
                                      <a:pt x="799" y="0"/>
                                    </a:cubicBezTo>
                                    <a:cubicBezTo>
                                      <a:pt x="825" y="35"/>
                                      <a:pt x="858" y="80"/>
                                      <a:pt x="893" y="124"/>
                                    </a:cubicBezTo>
                                    <a:cubicBezTo>
                                      <a:pt x="892" y="125"/>
                                      <a:pt x="892" y="128"/>
                                      <a:pt x="894" y="130"/>
                                    </a:cubicBezTo>
                                    <a:cubicBezTo>
                                      <a:pt x="896" y="132"/>
                                      <a:pt x="899" y="133"/>
                                      <a:pt x="901" y="131"/>
                                    </a:cubicBezTo>
                                    <a:cubicBezTo>
                                      <a:pt x="903" y="129"/>
                                      <a:pt x="903" y="125"/>
                                      <a:pt x="901" y="123"/>
                                    </a:cubicBezTo>
                                    <a:cubicBezTo>
                                      <a:pt x="900" y="121"/>
                                      <a:pt x="897" y="121"/>
                                      <a:pt x="895" y="122"/>
                                    </a:cubicBezTo>
                                    <a:cubicBezTo>
                                      <a:pt x="860" y="79"/>
                                      <a:pt x="827" y="35"/>
                                      <a:pt x="802" y="0"/>
                                    </a:cubicBezTo>
                                    <a:cubicBezTo>
                                      <a:pt x="815" y="0"/>
                                      <a:pt x="815" y="0"/>
                                      <a:pt x="815" y="0"/>
                                    </a:cubicBezTo>
                                    <a:cubicBezTo>
                                      <a:pt x="878" y="65"/>
                                      <a:pt x="878" y="65"/>
                                      <a:pt x="878" y="65"/>
                                    </a:cubicBezTo>
                                    <a:cubicBezTo>
                                      <a:pt x="877" y="67"/>
                                      <a:pt x="877" y="70"/>
                                      <a:pt x="879" y="72"/>
                                    </a:cubicBezTo>
                                    <a:cubicBezTo>
                                      <a:pt x="881" y="74"/>
                                      <a:pt x="884" y="74"/>
                                      <a:pt x="886" y="72"/>
                                    </a:cubicBezTo>
                                    <a:cubicBezTo>
                                      <a:pt x="888" y="70"/>
                                      <a:pt x="888" y="67"/>
                                      <a:pt x="886" y="65"/>
                                    </a:cubicBezTo>
                                    <a:cubicBezTo>
                                      <a:pt x="885" y="63"/>
                                      <a:pt x="882" y="62"/>
                                      <a:pt x="880" y="64"/>
                                    </a:cubicBezTo>
                                    <a:cubicBezTo>
                                      <a:pt x="818" y="0"/>
                                      <a:pt x="818" y="0"/>
                                      <a:pt x="818" y="0"/>
                                    </a:cubicBezTo>
                                    <a:cubicBezTo>
                                      <a:pt x="834" y="0"/>
                                      <a:pt x="834" y="0"/>
                                      <a:pt x="834" y="0"/>
                                    </a:cubicBezTo>
                                    <a:cubicBezTo>
                                      <a:pt x="849" y="12"/>
                                      <a:pt x="865" y="25"/>
                                      <a:pt x="882" y="40"/>
                                    </a:cubicBezTo>
                                    <a:cubicBezTo>
                                      <a:pt x="881" y="42"/>
                                      <a:pt x="881" y="44"/>
                                      <a:pt x="882" y="46"/>
                                    </a:cubicBezTo>
                                    <a:cubicBezTo>
                                      <a:pt x="884" y="48"/>
                                      <a:pt x="888" y="48"/>
                                      <a:pt x="890" y="46"/>
                                    </a:cubicBezTo>
                                    <a:cubicBezTo>
                                      <a:pt x="892" y="44"/>
                                      <a:pt x="892" y="41"/>
                                      <a:pt x="890" y="39"/>
                                    </a:cubicBezTo>
                                    <a:cubicBezTo>
                                      <a:pt x="888" y="37"/>
                                      <a:pt x="885" y="36"/>
                                      <a:pt x="883" y="38"/>
                                    </a:cubicBezTo>
                                    <a:cubicBezTo>
                                      <a:pt x="867" y="24"/>
                                      <a:pt x="852" y="11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71" y="22"/>
                                      <a:pt x="904" y="48"/>
                                      <a:pt x="936" y="74"/>
                                    </a:cubicBezTo>
                                    <a:cubicBezTo>
                                      <a:pt x="936" y="441"/>
                                      <a:pt x="936" y="441"/>
                                      <a:pt x="936" y="441"/>
                                    </a:cubicBezTo>
                                    <a:cubicBezTo>
                                      <a:pt x="920" y="433"/>
                                      <a:pt x="874" y="423"/>
                                      <a:pt x="855" y="429"/>
                                    </a:cubicBezTo>
                                    <a:cubicBezTo>
                                      <a:pt x="898" y="429"/>
                                      <a:pt x="925" y="444"/>
                                      <a:pt x="936" y="447"/>
                                    </a:cubicBezTo>
                                    <a:cubicBezTo>
                                      <a:pt x="936" y="477"/>
                                      <a:pt x="936" y="477"/>
                                      <a:pt x="936" y="477"/>
                                    </a:cubicBezTo>
                                    <a:cubicBezTo>
                                      <a:pt x="921" y="466"/>
                                      <a:pt x="885" y="449"/>
                                      <a:pt x="868" y="449"/>
                                    </a:cubicBezTo>
                                    <a:cubicBezTo>
                                      <a:pt x="905" y="459"/>
                                      <a:pt x="926" y="477"/>
                                      <a:pt x="936" y="484"/>
                                    </a:cubicBezTo>
                                    <a:close/>
                                    <a:moveTo>
                                      <a:pt x="525" y="256"/>
                                    </a:moveTo>
                                    <a:cubicBezTo>
                                      <a:pt x="521" y="238"/>
                                      <a:pt x="459" y="183"/>
                                      <a:pt x="450" y="191"/>
                                    </a:cubicBezTo>
                                    <a:cubicBezTo>
                                      <a:pt x="443" y="200"/>
                                      <a:pt x="499" y="221"/>
                                      <a:pt x="525" y="256"/>
                                    </a:cubicBezTo>
                                    <a:close/>
                                    <a:moveTo>
                                      <a:pt x="493" y="275"/>
                                    </a:moveTo>
                                    <a:cubicBezTo>
                                      <a:pt x="486" y="261"/>
                                      <a:pt x="424" y="226"/>
                                      <a:pt x="419" y="235"/>
                                    </a:cubicBezTo>
                                    <a:cubicBezTo>
                                      <a:pt x="414" y="243"/>
                                      <a:pt x="465" y="250"/>
                                      <a:pt x="493" y="275"/>
                                    </a:cubicBezTo>
                                    <a:close/>
                                    <a:moveTo>
                                      <a:pt x="516" y="270"/>
                                    </a:moveTo>
                                    <a:cubicBezTo>
                                      <a:pt x="510" y="257"/>
                                      <a:pt x="454" y="227"/>
                                      <a:pt x="449" y="235"/>
                                    </a:cubicBezTo>
                                    <a:cubicBezTo>
                                      <a:pt x="445" y="243"/>
                                      <a:pt x="491" y="248"/>
                                      <a:pt x="516" y="270"/>
                                    </a:cubicBezTo>
                                    <a:close/>
                                    <a:moveTo>
                                      <a:pt x="550" y="287"/>
                                    </a:moveTo>
                                    <a:cubicBezTo>
                                      <a:pt x="546" y="273"/>
                                      <a:pt x="495" y="235"/>
                                      <a:pt x="489" y="242"/>
                                    </a:cubicBezTo>
                                    <a:cubicBezTo>
                                      <a:pt x="483" y="249"/>
                                      <a:pt x="528" y="261"/>
                                      <a:pt x="550" y="287"/>
                                    </a:cubicBezTo>
                                    <a:close/>
                                    <a:moveTo>
                                      <a:pt x="560" y="252"/>
                                    </a:moveTo>
                                    <a:cubicBezTo>
                                      <a:pt x="558" y="240"/>
                                      <a:pt x="522" y="200"/>
                                      <a:pt x="516" y="204"/>
                                    </a:cubicBezTo>
                                    <a:cubicBezTo>
                                      <a:pt x="511" y="210"/>
                                      <a:pt x="546" y="227"/>
                                      <a:pt x="560" y="252"/>
                                    </a:cubicBezTo>
                                    <a:close/>
                                    <a:moveTo>
                                      <a:pt x="633" y="312"/>
                                    </a:moveTo>
                                    <a:cubicBezTo>
                                      <a:pt x="631" y="314"/>
                                      <a:pt x="638" y="316"/>
                                      <a:pt x="640" y="319"/>
                                    </a:cubicBezTo>
                                    <a:cubicBezTo>
                                      <a:pt x="640" y="316"/>
                                      <a:pt x="636" y="309"/>
                                      <a:pt x="633" y="312"/>
                                    </a:cubicBezTo>
                                    <a:close/>
                                    <a:moveTo>
                                      <a:pt x="637" y="230"/>
                                    </a:moveTo>
                                    <a:cubicBezTo>
                                      <a:pt x="638" y="221"/>
                                      <a:pt x="633" y="185"/>
                                      <a:pt x="629" y="186"/>
                                    </a:cubicBezTo>
                                    <a:cubicBezTo>
                                      <a:pt x="624" y="187"/>
                                      <a:pt x="636" y="210"/>
                                      <a:pt x="637" y="230"/>
                                    </a:cubicBezTo>
                                    <a:close/>
                                    <a:moveTo>
                                      <a:pt x="616" y="193"/>
                                    </a:moveTo>
                                    <a:cubicBezTo>
                                      <a:pt x="619" y="182"/>
                                      <a:pt x="602" y="134"/>
                                      <a:pt x="595" y="136"/>
                                    </a:cubicBezTo>
                                    <a:cubicBezTo>
                                      <a:pt x="589" y="139"/>
                                      <a:pt x="613" y="166"/>
                                      <a:pt x="616" y="193"/>
                                    </a:cubicBezTo>
                                    <a:close/>
                                    <a:moveTo>
                                      <a:pt x="560" y="354"/>
                                    </a:moveTo>
                                    <a:cubicBezTo>
                                      <a:pt x="559" y="360"/>
                                      <a:pt x="584" y="354"/>
                                      <a:pt x="599" y="361"/>
                                    </a:cubicBezTo>
                                    <a:cubicBezTo>
                                      <a:pt x="593" y="355"/>
                                      <a:pt x="562" y="347"/>
                                      <a:pt x="560" y="354"/>
                                    </a:cubicBezTo>
                                    <a:close/>
                                    <a:moveTo>
                                      <a:pt x="552" y="343"/>
                                    </a:moveTo>
                                    <a:cubicBezTo>
                                      <a:pt x="545" y="332"/>
                                      <a:pt x="518" y="320"/>
                                      <a:pt x="501" y="315"/>
                                    </a:cubicBezTo>
                                    <a:cubicBezTo>
                                      <a:pt x="481" y="294"/>
                                      <a:pt x="412" y="271"/>
                                      <a:pt x="409" y="276"/>
                                    </a:cubicBezTo>
                                    <a:cubicBezTo>
                                      <a:pt x="398" y="273"/>
                                      <a:pt x="391" y="272"/>
                                      <a:pt x="390" y="274"/>
                                    </a:cubicBezTo>
                                    <a:cubicBezTo>
                                      <a:pt x="390" y="281"/>
                                      <a:pt x="471" y="297"/>
                                      <a:pt x="487" y="318"/>
                                    </a:cubicBezTo>
                                    <a:cubicBezTo>
                                      <a:pt x="483" y="311"/>
                                      <a:pt x="471" y="302"/>
                                      <a:pt x="457" y="295"/>
                                    </a:cubicBezTo>
                                    <a:cubicBezTo>
                                      <a:pt x="473" y="301"/>
                                      <a:pt x="489" y="307"/>
                                      <a:pt x="499" y="315"/>
                                    </a:cubicBezTo>
                                    <a:cubicBezTo>
                                      <a:pt x="492" y="313"/>
                                      <a:pt x="486" y="312"/>
                                      <a:pt x="486" y="314"/>
                                    </a:cubicBezTo>
                                    <a:cubicBezTo>
                                      <a:pt x="486" y="320"/>
                                      <a:pt x="540" y="327"/>
                                      <a:pt x="552" y="343"/>
                                    </a:cubicBezTo>
                                    <a:close/>
                                    <a:moveTo>
                                      <a:pt x="553" y="367"/>
                                    </a:moveTo>
                                    <a:cubicBezTo>
                                      <a:pt x="545" y="362"/>
                                      <a:pt x="512" y="364"/>
                                      <a:pt x="513" y="371"/>
                                    </a:cubicBezTo>
                                    <a:cubicBezTo>
                                      <a:pt x="514" y="377"/>
                                      <a:pt x="536" y="364"/>
                                      <a:pt x="553" y="367"/>
                                    </a:cubicBezTo>
                                    <a:close/>
                                    <a:moveTo>
                                      <a:pt x="522" y="454"/>
                                    </a:moveTo>
                                    <a:cubicBezTo>
                                      <a:pt x="525" y="459"/>
                                      <a:pt x="544" y="429"/>
                                      <a:pt x="562" y="426"/>
                                    </a:cubicBezTo>
                                    <a:cubicBezTo>
                                      <a:pt x="550" y="424"/>
                                      <a:pt x="519" y="449"/>
                                      <a:pt x="522" y="454"/>
                                    </a:cubicBezTo>
                                    <a:close/>
                                    <a:moveTo>
                                      <a:pt x="525" y="431"/>
                                    </a:moveTo>
                                    <a:cubicBezTo>
                                      <a:pt x="509" y="424"/>
                                      <a:pt x="452" y="438"/>
                                      <a:pt x="453" y="444"/>
                                    </a:cubicBezTo>
                                    <a:cubicBezTo>
                                      <a:pt x="455" y="451"/>
                                      <a:pt x="498" y="426"/>
                                      <a:pt x="525" y="431"/>
                                    </a:cubicBezTo>
                                    <a:close/>
                                    <a:moveTo>
                                      <a:pt x="553" y="468"/>
                                    </a:moveTo>
                                    <a:cubicBezTo>
                                      <a:pt x="539" y="468"/>
                                      <a:pt x="498" y="497"/>
                                      <a:pt x="502" y="502"/>
                                    </a:cubicBezTo>
                                    <a:cubicBezTo>
                                      <a:pt x="507" y="507"/>
                                      <a:pt x="532" y="472"/>
                                      <a:pt x="553" y="468"/>
                                    </a:cubicBezTo>
                                    <a:close/>
                                    <a:moveTo>
                                      <a:pt x="586" y="438"/>
                                    </a:moveTo>
                                    <a:cubicBezTo>
                                      <a:pt x="574" y="438"/>
                                      <a:pt x="540" y="464"/>
                                      <a:pt x="544" y="469"/>
                                    </a:cubicBezTo>
                                    <a:cubicBezTo>
                                      <a:pt x="548" y="473"/>
                                      <a:pt x="569" y="442"/>
                                      <a:pt x="586" y="438"/>
                                    </a:cubicBezTo>
                                    <a:close/>
                                    <a:moveTo>
                                      <a:pt x="604" y="404"/>
                                    </a:moveTo>
                                    <a:cubicBezTo>
                                      <a:pt x="600" y="383"/>
                                      <a:pt x="560" y="389"/>
                                      <a:pt x="566" y="401"/>
                                    </a:cubicBezTo>
                                    <a:cubicBezTo>
                                      <a:pt x="570" y="410"/>
                                      <a:pt x="589" y="380"/>
                                      <a:pt x="604" y="404"/>
                                    </a:cubicBezTo>
                                    <a:close/>
                                    <a:moveTo>
                                      <a:pt x="613" y="304"/>
                                    </a:moveTo>
                                    <a:cubicBezTo>
                                      <a:pt x="613" y="284"/>
                                      <a:pt x="583" y="252"/>
                                      <a:pt x="577" y="258"/>
                                    </a:cubicBezTo>
                                    <a:cubicBezTo>
                                      <a:pt x="569" y="266"/>
                                      <a:pt x="600" y="277"/>
                                      <a:pt x="613" y="304"/>
                                    </a:cubicBezTo>
                                    <a:close/>
                                    <a:moveTo>
                                      <a:pt x="634" y="428"/>
                                    </a:moveTo>
                                    <a:cubicBezTo>
                                      <a:pt x="621" y="429"/>
                                      <a:pt x="614" y="448"/>
                                      <a:pt x="617" y="450"/>
                                    </a:cubicBezTo>
                                    <a:cubicBezTo>
                                      <a:pt x="619" y="452"/>
                                      <a:pt x="621" y="431"/>
                                      <a:pt x="634" y="428"/>
                                    </a:cubicBezTo>
                                    <a:close/>
                                    <a:moveTo>
                                      <a:pt x="642" y="361"/>
                                    </a:moveTo>
                                    <a:cubicBezTo>
                                      <a:pt x="642" y="361"/>
                                      <a:pt x="638" y="348"/>
                                      <a:pt x="635" y="349"/>
                                    </a:cubicBezTo>
                                    <a:cubicBezTo>
                                      <a:pt x="635" y="349"/>
                                      <a:pt x="633" y="351"/>
                                      <a:pt x="633" y="351"/>
                                    </a:cubicBezTo>
                                    <a:cubicBezTo>
                                      <a:pt x="630" y="354"/>
                                      <a:pt x="642" y="361"/>
                                      <a:pt x="642" y="361"/>
                                    </a:cubicBezTo>
                                    <a:close/>
                                    <a:moveTo>
                                      <a:pt x="662" y="204"/>
                                    </a:moveTo>
                                    <a:cubicBezTo>
                                      <a:pt x="662" y="204"/>
                                      <a:pt x="666" y="141"/>
                                      <a:pt x="664" y="138"/>
                                    </a:cubicBezTo>
                                    <a:cubicBezTo>
                                      <a:pt x="664" y="136"/>
                                      <a:pt x="660" y="136"/>
                                      <a:pt x="659" y="137"/>
                                    </a:cubicBezTo>
                                    <a:cubicBezTo>
                                      <a:pt x="659" y="140"/>
                                      <a:pt x="662" y="204"/>
                                      <a:pt x="662" y="204"/>
                                    </a:cubicBezTo>
                                    <a:close/>
                                    <a:moveTo>
                                      <a:pt x="668" y="364"/>
                                    </a:moveTo>
                                    <a:cubicBezTo>
                                      <a:pt x="667" y="364"/>
                                      <a:pt x="665" y="364"/>
                                      <a:pt x="664" y="364"/>
                                    </a:cubicBezTo>
                                    <a:cubicBezTo>
                                      <a:pt x="661" y="364"/>
                                      <a:pt x="664" y="378"/>
                                      <a:pt x="664" y="378"/>
                                    </a:cubicBezTo>
                                    <a:cubicBezTo>
                                      <a:pt x="664" y="378"/>
                                      <a:pt x="670" y="366"/>
                                      <a:pt x="668" y="364"/>
                                    </a:cubicBezTo>
                                    <a:close/>
                                    <a:moveTo>
                                      <a:pt x="669" y="292"/>
                                    </a:moveTo>
                                    <a:cubicBezTo>
                                      <a:pt x="669" y="292"/>
                                      <a:pt x="673" y="233"/>
                                      <a:pt x="672" y="230"/>
                                    </a:cubicBezTo>
                                    <a:cubicBezTo>
                                      <a:pt x="671" y="228"/>
                                      <a:pt x="667" y="228"/>
                                      <a:pt x="667" y="230"/>
                                    </a:cubicBezTo>
                                    <a:cubicBezTo>
                                      <a:pt x="667" y="232"/>
                                      <a:pt x="669" y="292"/>
                                      <a:pt x="669" y="292"/>
                                    </a:cubicBezTo>
                                    <a:close/>
                                    <a:moveTo>
                                      <a:pt x="671" y="404"/>
                                    </a:moveTo>
                                    <a:cubicBezTo>
                                      <a:pt x="671" y="404"/>
                                      <a:pt x="677" y="417"/>
                                      <a:pt x="680" y="415"/>
                                    </a:cubicBezTo>
                                    <a:cubicBezTo>
                                      <a:pt x="681" y="415"/>
                                      <a:pt x="683" y="412"/>
                                      <a:pt x="683" y="412"/>
                                    </a:cubicBezTo>
                                    <a:cubicBezTo>
                                      <a:pt x="685" y="409"/>
                                      <a:pt x="671" y="404"/>
                                      <a:pt x="671" y="404"/>
                                    </a:cubicBezTo>
                                    <a:close/>
                                    <a:moveTo>
                                      <a:pt x="693" y="488"/>
                                    </a:moveTo>
                                    <a:cubicBezTo>
                                      <a:pt x="694" y="485"/>
                                      <a:pt x="674" y="454"/>
                                      <a:pt x="674" y="454"/>
                                    </a:cubicBezTo>
                                    <a:cubicBezTo>
                                      <a:pt x="674" y="454"/>
                                      <a:pt x="688" y="488"/>
                                      <a:pt x="691" y="490"/>
                                    </a:cubicBezTo>
                                    <a:cubicBezTo>
                                      <a:pt x="691" y="490"/>
                                      <a:pt x="693" y="489"/>
                                      <a:pt x="693" y="488"/>
                                    </a:cubicBezTo>
                                    <a:close/>
                                    <a:moveTo>
                                      <a:pt x="694" y="192"/>
                                    </a:moveTo>
                                    <a:cubicBezTo>
                                      <a:pt x="694" y="192"/>
                                      <a:pt x="710" y="122"/>
                                      <a:pt x="709" y="118"/>
                                    </a:cubicBezTo>
                                    <a:cubicBezTo>
                                      <a:pt x="709" y="116"/>
                                      <a:pt x="705" y="115"/>
                                      <a:pt x="704" y="117"/>
                                    </a:cubicBezTo>
                                    <a:cubicBezTo>
                                      <a:pt x="703" y="120"/>
                                      <a:pt x="694" y="192"/>
                                      <a:pt x="694" y="192"/>
                                    </a:cubicBezTo>
                                    <a:close/>
                                    <a:moveTo>
                                      <a:pt x="854" y="399"/>
                                    </a:moveTo>
                                    <a:cubicBezTo>
                                      <a:pt x="903" y="387"/>
                                      <a:pt x="935" y="404"/>
                                      <a:pt x="935" y="397"/>
                                    </a:cubicBezTo>
                                    <a:cubicBezTo>
                                      <a:pt x="934" y="388"/>
                                      <a:pt x="874" y="388"/>
                                      <a:pt x="854" y="399"/>
                                    </a:cubicBezTo>
                                    <a:close/>
                                    <a:moveTo>
                                      <a:pt x="839" y="379"/>
                                    </a:moveTo>
                                    <a:cubicBezTo>
                                      <a:pt x="876" y="376"/>
                                      <a:pt x="894" y="392"/>
                                      <a:pt x="896" y="387"/>
                                    </a:cubicBezTo>
                                    <a:cubicBezTo>
                                      <a:pt x="897" y="380"/>
                                      <a:pt x="855" y="373"/>
                                      <a:pt x="839" y="379"/>
                                    </a:cubicBezTo>
                                    <a:close/>
                                    <a:moveTo>
                                      <a:pt x="894" y="326"/>
                                    </a:moveTo>
                                    <a:cubicBezTo>
                                      <a:pt x="893" y="319"/>
                                      <a:pt x="843" y="325"/>
                                      <a:pt x="828" y="337"/>
                                    </a:cubicBezTo>
                                    <a:cubicBezTo>
                                      <a:pt x="868" y="321"/>
                                      <a:pt x="894" y="333"/>
                                      <a:pt x="894" y="326"/>
                                    </a:cubicBezTo>
                                    <a:close/>
                                    <a:moveTo>
                                      <a:pt x="871" y="365"/>
                                    </a:moveTo>
                                    <a:cubicBezTo>
                                      <a:pt x="907" y="356"/>
                                      <a:pt x="927" y="369"/>
                                      <a:pt x="928" y="363"/>
                                    </a:cubicBezTo>
                                    <a:cubicBezTo>
                                      <a:pt x="929" y="357"/>
                                      <a:pt x="885" y="356"/>
                                      <a:pt x="871" y="365"/>
                                    </a:cubicBezTo>
                                    <a:close/>
                                    <a:moveTo>
                                      <a:pt x="847" y="323"/>
                                    </a:moveTo>
                                    <a:cubicBezTo>
                                      <a:pt x="893" y="298"/>
                                      <a:pt x="928" y="307"/>
                                      <a:pt x="926" y="299"/>
                                    </a:cubicBezTo>
                                    <a:cubicBezTo>
                                      <a:pt x="924" y="291"/>
                                      <a:pt x="864" y="307"/>
                                      <a:pt x="847" y="323"/>
                                    </a:cubicBezTo>
                                    <a:close/>
                                    <a:moveTo>
                                      <a:pt x="819" y="330"/>
                                    </a:moveTo>
                                    <a:cubicBezTo>
                                      <a:pt x="861" y="295"/>
                                      <a:pt x="899" y="298"/>
                                      <a:pt x="896" y="290"/>
                                    </a:cubicBezTo>
                                    <a:cubicBezTo>
                                      <a:pt x="892" y="282"/>
                                      <a:pt x="833" y="310"/>
                                      <a:pt x="819" y="330"/>
                                    </a:cubicBezTo>
                                    <a:close/>
                                    <a:moveTo>
                                      <a:pt x="792" y="323"/>
                                    </a:moveTo>
                                    <a:cubicBezTo>
                                      <a:pt x="820" y="292"/>
                                      <a:pt x="849" y="291"/>
                                      <a:pt x="846" y="285"/>
                                    </a:cubicBezTo>
                                    <a:cubicBezTo>
                                      <a:pt x="842" y="279"/>
                                      <a:pt x="800" y="306"/>
                                      <a:pt x="792" y="323"/>
                                    </a:cubicBezTo>
                                    <a:close/>
                                    <a:moveTo>
                                      <a:pt x="890" y="244"/>
                                    </a:moveTo>
                                    <a:cubicBezTo>
                                      <a:pt x="885" y="236"/>
                                      <a:pt x="815" y="270"/>
                                      <a:pt x="799" y="292"/>
                                    </a:cubicBezTo>
                                    <a:cubicBezTo>
                                      <a:pt x="849" y="252"/>
                                      <a:pt x="895" y="253"/>
                                      <a:pt x="890" y="244"/>
                                    </a:cubicBezTo>
                                    <a:close/>
                                    <a:moveTo>
                                      <a:pt x="781" y="336"/>
                                    </a:moveTo>
                                    <a:cubicBezTo>
                                      <a:pt x="810" y="305"/>
                                      <a:pt x="838" y="304"/>
                                      <a:pt x="835" y="299"/>
                                    </a:cubicBezTo>
                                    <a:cubicBezTo>
                                      <a:pt x="831" y="293"/>
                                      <a:pt x="790" y="320"/>
                                      <a:pt x="781" y="336"/>
                                    </a:cubicBezTo>
                                    <a:close/>
                                    <a:moveTo>
                                      <a:pt x="799" y="290"/>
                                    </a:moveTo>
                                    <a:cubicBezTo>
                                      <a:pt x="848" y="243"/>
                                      <a:pt x="897" y="239"/>
                                      <a:pt x="891" y="231"/>
                                    </a:cubicBezTo>
                                    <a:cubicBezTo>
                                      <a:pt x="885" y="223"/>
                                      <a:pt x="814" y="264"/>
                                      <a:pt x="799" y="290"/>
                                    </a:cubicBezTo>
                                    <a:close/>
                                    <a:moveTo>
                                      <a:pt x="778" y="252"/>
                                    </a:moveTo>
                                    <a:cubicBezTo>
                                      <a:pt x="803" y="219"/>
                                      <a:pt x="827" y="220"/>
                                      <a:pt x="824" y="213"/>
                                    </a:cubicBezTo>
                                    <a:cubicBezTo>
                                      <a:pt x="821" y="207"/>
                                      <a:pt x="786" y="234"/>
                                      <a:pt x="778" y="252"/>
                                    </a:cubicBezTo>
                                    <a:close/>
                                    <a:moveTo>
                                      <a:pt x="775" y="376"/>
                                    </a:moveTo>
                                    <a:cubicBezTo>
                                      <a:pt x="807" y="346"/>
                                      <a:pt x="835" y="348"/>
                                      <a:pt x="832" y="341"/>
                                    </a:cubicBezTo>
                                    <a:cubicBezTo>
                                      <a:pt x="829" y="334"/>
                                      <a:pt x="786" y="358"/>
                                      <a:pt x="775" y="376"/>
                                    </a:cubicBezTo>
                                    <a:close/>
                                    <a:moveTo>
                                      <a:pt x="728" y="348"/>
                                    </a:moveTo>
                                    <a:cubicBezTo>
                                      <a:pt x="749" y="321"/>
                                      <a:pt x="770" y="320"/>
                                      <a:pt x="767" y="315"/>
                                    </a:cubicBezTo>
                                    <a:cubicBezTo>
                                      <a:pt x="765" y="310"/>
                                      <a:pt x="734" y="333"/>
                                      <a:pt x="728" y="348"/>
                                    </a:cubicBezTo>
                                    <a:close/>
                                    <a:moveTo>
                                      <a:pt x="740" y="197"/>
                                    </a:moveTo>
                                    <a:cubicBezTo>
                                      <a:pt x="752" y="167"/>
                                      <a:pt x="769" y="156"/>
                                      <a:pt x="765" y="153"/>
                                    </a:cubicBezTo>
                                    <a:cubicBezTo>
                                      <a:pt x="761" y="150"/>
                                      <a:pt x="744" y="174"/>
                                      <a:pt x="740" y="197"/>
                                    </a:cubicBezTo>
                                    <a:close/>
                                    <a:moveTo>
                                      <a:pt x="730" y="174"/>
                                    </a:moveTo>
                                    <a:cubicBezTo>
                                      <a:pt x="730" y="174"/>
                                      <a:pt x="745" y="131"/>
                                      <a:pt x="745" y="129"/>
                                    </a:cubicBezTo>
                                    <a:cubicBezTo>
                                      <a:pt x="744" y="127"/>
                                      <a:pt x="741" y="126"/>
                                      <a:pt x="740" y="127"/>
                                    </a:cubicBezTo>
                                    <a:cubicBezTo>
                                      <a:pt x="739" y="129"/>
                                      <a:pt x="730" y="174"/>
                                      <a:pt x="730" y="174"/>
                                    </a:cubicBezTo>
                                    <a:close/>
                                    <a:moveTo>
                                      <a:pt x="718" y="308"/>
                                    </a:moveTo>
                                    <a:cubicBezTo>
                                      <a:pt x="740" y="282"/>
                                      <a:pt x="758" y="285"/>
                                      <a:pt x="756" y="279"/>
                                    </a:cubicBezTo>
                                    <a:cubicBezTo>
                                      <a:pt x="755" y="273"/>
                                      <a:pt x="725" y="293"/>
                                      <a:pt x="718" y="308"/>
                                    </a:cubicBezTo>
                                    <a:close/>
                                    <a:moveTo>
                                      <a:pt x="708" y="251"/>
                                    </a:moveTo>
                                    <a:cubicBezTo>
                                      <a:pt x="715" y="220"/>
                                      <a:pt x="730" y="205"/>
                                      <a:pt x="725" y="203"/>
                                    </a:cubicBezTo>
                                    <a:cubicBezTo>
                                      <a:pt x="722" y="201"/>
                                      <a:pt x="708" y="227"/>
                                      <a:pt x="708" y="251"/>
                                    </a:cubicBezTo>
                                    <a:close/>
                                    <a:moveTo>
                                      <a:pt x="705" y="350"/>
                                    </a:moveTo>
                                    <a:cubicBezTo>
                                      <a:pt x="705" y="350"/>
                                      <a:pt x="721" y="343"/>
                                      <a:pt x="720" y="340"/>
                                    </a:cubicBezTo>
                                    <a:cubicBezTo>
                                      <a:pt x="720" y="340"/>
                                      <a:pt x="718" y="338"/>
                                      <a:pt x="718" y="337"/>
                                    </a:cubicBezTo>
                                    <a:cubicBezTo>
                                      <a:pt x="715" y="336"/>
                                      <a:pt x="705" y="350"/>
                                      <a:pt x="705" y="350"/>
                                    </a:cubicBezTo>
                                    <a:close/>
                                    <a:moveTo>
                                      <a:pt x="738" y="501"/>
                                    </a:moveTo>
                                    <a:cubicBezTo>
                                      <a:pt x="738" y="497"/>
                                      <a:pt x="718" y="472"/>
                                      <a:pt x="703" y="464"/>
                                    </a:cubicBezTo>
                                    <a:cubicBezTo>
                                      <a:pt x="717" y="475"/>
                                      <a:pt x="732" y="502"/>
                                      <a:pt x="736" y="503"/>
                                    </a:cubicBezTo>
                                    <a:cubicBezTo>
                                      <a:pt x="737" y="503"/>
                                      <a:pt x="738" y="502"/>
                                      <a:pt x="738" y="501"/>
                                    </a:cubicBezTo>
                                    <a:close/>
                                    <a:moveTo>
                                      <a:pt x="711" y="448"/>
                                    </a:moveTo>
                                    <a:cubicBezTo>
                                      <a:pt x="743" y="453"/>
                                      <a:pt x="734" y="480"/>
                                      <a:pt x="742" y="475"/>
                                    </a:cubicBezTo>
                                    <a:cubicBezTo>
                                      <a:pt x="747" y="470"/>
                                      <a:pt x="734" y="449"/>
                                      <a:pt x="711" y="448"/>
                                    </a:cubicBezTo>
                                    <a:close/>
                                    <a:moveTo>
                                      <a:pt x="760" y="394"/>
                                    </a:moveTo>
                                    <a:cubicBezTo>
                                      <a:pt x="762" y="391"/>
                                      <a:pt x="745" y="372"/>
                                      <a:pt x="728" y="395"/>
                                    </a:cubicBezTo>
                                    <a:cubicBezTo>
                                      <a:pt x="750" y="374"/>
                                      <a:pt x="755" y="397"/>
                                      <a:pt x="760" y="394"/>
                                    </a:cubicBezTo>
                                    <a:close/>
                                    <a:moveTo>
                                      <a:pt x="806" y="455"/>
                                    </a:moveTo>
                                    <a:cubicBezTo>
                                      <a:pt x="809" y="450"/>
                                      <a:pt x="780" y="427"/>
                                      <a:pt x="745" y="440"/>
                                    </a:cubicBezTo>
                                    <a:cubicBezTo>
                                      <a:pt x="785" y="432"/>
                                      <a:pt x="803" y="460"/>
                                      <a:pt x="806" y="455"/>
                                    </a:cubicBezTo>
                                    <a:close/>
                                    <a:moveTo>
                                      <a:pt x="769" y="468"/>
                                    </a:moveTo>
                                    <a:cubicBezTo>
                                      <a:pt x="794" y="477"/>
                                      <a:pt x="803" y="505"/>
                                      <a:pt x="808" y="503"/>
                                    </a:cubicBezTo>
                                    <a:cubicBezTo>
                                      <a:pt x="812" y="500"/>
                                      <a:pt x="795" y="475"/>
                                      <a:pt x="769" y="468"/>
                                    </a:cubicBezTo>
                                    <a:close/>
                                    <a:moveTo>
                                      <a:pt x="793" y="472"/>
                                    </a:moveTo>
                                    <a:cubicBezTo>
                                      <a:pt x="819" y="476"/>
                                      <a:pt x="833" y="501"/>
                                      <a:pt x="837" y="498"/>
                                    </a:cubicBezTo>
                                    <a:cubicBezTo>
                                      <a:pt x="841" y="494"/>
                                      <a:pt x="820" y="473"/>
                                      <a:pt x="793" y="472"/>
                                    </a:cubicBezTo>
                                    <a:close/>
                                    <a:moveTo>
                                      <a:pt x="893" y="417"/>
                                    </a:moveTo>
                                    <a:cubicBezTo>
                                      <a:pt x="893" y="410"/>
                                      <a:pt x="841" y="406"/>
                                      <a:pt x="823" y="415"/>
                                    </a:cubicBezTo>
                                    <a:cubicBezTo>
                                      <a:pt x="866" y="407"/>
                                      <a:pt x="892" y="423"/>
                                      <a:pt x="893" y="417"/>
                                    </a:cubicBezTo>
                                    <a:close/>
                                    <a:moveTo>
                                      <a:pt x="846" y="465"/>
                                    </a:moveTo>
                                    <a:cubicBezTo>
                                      <a:pt x="886" y="474"/>
                                      <a:pt x="902" y="498"/>
                                      <a:pt x="905" y="492"/>
                                    </a:cubicBezTo>
                                    <a:cubicBezTo>
                                      <a:pt x="908" y="486"/>
                                      <a:pt x="864" y="464"/>
                                      <a:pt x="846" y="465"/>
                                    </a:cubicBezTo>
                                    <a:close/>
                                    <a:moveTo>
                                      <a:pt x="370" y="373"/>
                                    </a:moveTo>
                                    <a:cubicBezTo>
                                      <a:pt x="296" y="300"/>
                                      <a:pt x="244" y="243"/>
                                      <a:pt x="209" y="202"/>
                                    </a:cubicBezTo>
                                    <a:cubicBezTo>
                                      <a:pt x="237" y="239"/>
                                      <a:pt x="278" y="287"/>
                                      <a:pt x="328" y="342"/>
                                    </a:cubicBezTo>
                                    <a:cubicBezTo>
                                      <a:pt x="325" y="344"/>
                                      <a:pt x="325" y="344"/>
                                      <a:pt x="325" y="344"/>
                                    </a:cubicBezTo>
                                    <a:cubicBezTo>
                                      <a:pt x="261" y="275"/>
                                      <a:pt x="213" y="215"/>
                                      <a:pt x="185" y="177"/>
                                    </a:cubicBezTo>
                                    <a:cubicBezTo>
                                      <a:pt x="183" y="179"/>
                                      <a:pt x="183" y="179"/>
                                      <a:pt x="183" y="179"/>
                                    </a:cubicBezTo>
                                    <a:cubicBezTo>
                                      <a:pt x="179" y="174"/>
                                      <a:pt x="176" y="170"/>
                                      <a:pt x="173" y="166"/>
                                    </a:cubicBezTo>
                                    <a:cubicBezTo>
                                      <a:pt x="189" y="194"/>
                                      <a:pt x="214" y="239"/>
                                      <a:pt x="251" y="292"/>
                                    </a:cubicBezTo>
                                    <a:cubicBezTo>
                                      <a:pt x="252" y="294"/>
                                      <a:pt x="254" y="297"/>
                                      <a:pt x="256" y="299"/>
                                    </a:cubicBezTo>
                                    <a:cubicBezTo>
                                      <a:pt x="256" y="299"/>
                                      <a:pt x="256" y="300"/>
                                      <a:pt x="256" y="300"/>
                                    </a:cubicBezTo>
                                    <a:cubicBezTo>
                                      <a:pt x="262" y="309"/>
                                      <a:pt x="269" y="318"/>
                                      <a:pt x="276" y="328"/>
                                    </a:cubicBezTo>
                                    <a:cubicBezTo>
                                      <a:pt x="288" y="344"/>
                                      <a:pt x="300" y="361"/>
                                      <a:pt x="313" y="378"/>
                                    </a:cubicBezTo>
                                    <a:cubicBezTo>
                                      <a:pt x="313" y="378"/>
                                      <a:pt x="313" y="378"/>
                                      <a:pt x="313" y="378"/>
                                    </a:cubicBezTo>
                                    <a:cubicBezTo>
                                      <a:pt x="327" y="396"/>
                                      <a:pt x="341" y="415"/>
                                      <a:pt x="357" y="436"/>
                                    </a:cubicBezTo>
                                    <a:cubicBezTo>
                                      <a:pt x="373" y="431"/>
                                      <a:pt x="399" y="426"/>
                                      <a:pt x="423" y="424"/>
                                    </a:cubicBezTo>
                                    <a:cubicBezTo>
                                      <a:pt x="407" y="409"/>
                                      <a:pt x="392" y="395"/>
                                      <a:pt x="378" y="381"/>
                                    </a:cubicBezTo>
                                    <a:cubicBezTo>
                                      <a:pt x="363" y="382"/>
                                      <a:pt x="353" y="383"/>
                                      <a:pt x="352" y="379"/>
                                    </a:cubicBezTo>
                                    <a:cubicBezTo>
                                      <a:pt x="352" y="376"/>
                                      <a:pt x="359" y="374"/>
                                      <a:pt x="370" y="373"/>
                                    </a:cubicBezTo>
                                    <a:close/>
                                    <a:moveTo>
                                      <a:pt x="218" y="129"/>
                                    </a:moveTo>
                                    <a:cubicBezTo>
                                      <a:pt x="218" y="129"/>
                                      <a:pt x="218" y="129"/>
                                      <a:pt x="218" y="129"/>
                                    </a:cubicBezTo>
                                    <a:cubicBezTo>
                                      <a:pt x="226" y="129"/>
                                      <a:pt x="235" y="129"/>
                                      <a:pt x="245" y="129"/>
                                    </a:cubicBezTo>
                                    <a:cubicBezTo>
                                      <a:pt x="235" y="129"/>
                                      <a:pt x="227" y="129"/>
                                      <a:pt x="218" y="129"/>
                                    </a:cubicBezTo>
                                    <a:close/>
                                    <a:moveTo>
                                      <a:pt x="392" y="353"/>
                                    </a:moveTo>
                                    <a:cubicBezTo>
                                      <a:pt x="322" y="296"/>
                                      <a:pt x="271" y="250"/>
                                      <a:pt x="234" y="215"/>
                                    </a:cubicBezTo>
                                    <a:cubicBezTo>
                                      <a:pt x="233" y="217"/>
                                      <a:pt x="233" y="217"/>
                                      <a:pt x="233" y="217"/>
                                    </a:cubicBezTo>
                                    <a:cubicBezTo>
                                      <a:pt x="220" y="206"/>
                                      <a:pt x="208" y="194"/>
                                      <a:pt x="197" y="184"/>
                                    </a:cubicBezTo>
                                    <a:cubicBezTo>
                                      <a:pt x="232" y="224"/>
                                      <a:pt x="289" y="288"/>
                                      <a:pt x="375" y="372"/>
                                    </a:cubicBezTo>
                                    <a:cubicBezTo>
                                      <a:pt x="386" y="371"/>
                                      <a:pt x="400" y="371"/>
                                      <a:pt x="414" y="371"/>
                                    </a:cubicBezTo>
                                    <a:cubicBezTo>
                                      <a:pt x="409" y="367"/>
                                      <a:pt x="404" y="363"/>
                                      <a:pt x="399" y="359"/>
                                    </a:cubicBezTo>
                                    <a:cubicBezTo>
                                      <a:pt x="381" y="361"/>
                                      <a:pt x="367" y="362"/>
                                      <a:pt x="366" y="359"/>
                                    </a:cubicBezTo>
                                    <a:cubicBezTo>
                                      <a:pt x="366" y="356"/>
                                      <a:pt x="377" y="354"/>
                                      <a:pt x="392" y="353"/>
                                    </a:cubicBezTo>
                                    <a:close/>
                                    <a:moveTo>
                                      <a:pt x="398" y="306"/>
                                    </a:moveTo>
                                    <a:cubicBezTo>
                                      <a:pt x="280" y="232"/>
                                      <a:pt x="205" y="176"/>
                                      <a:pt x="172" y="150"/>
                                    </a:cubicBezTo>
                                    <a:cubicBezTo>
                                      <a:pt x="181" y="159"/>
                                      <a:pt x="193" y="172"/>
                                      <a:pt x="209" y="187"/>
                                    </a:cubicBezTo>
                                    <a:cubicBezTo>
                                      <a:pt x="242" y="217"/>
                                      <a:pt x="295" y="261"/>
                                      <a:pt x="377" y="323"/>
                                    </a:cubicBezTo>
                                    <a:cubicBezTo>
                                      <a:pt x="388" y="321"/>
                                      <a:pt x="407" y="322"/>
                                      <a:pt x="428" y="325"/>
                                    </a:cubicBezTo>
                                    <a:cubicBezTo>
                                      <a:pt x="424" y="322"/>
                                      <a:pt x="420" y="320"/>
                                      <a:pt x="416" y="317"/>
                                    </a:cubicBezTo>
                                    <a:cubicBezTo>
                                      <a:pt x="388" y="316"/>
                                      <a:pt x="367" y="318"/>
                                      <a:pt x="366" y="312"/>
                                    </a:cubicBezTo>
                                    <a:cubicBezTo>
                                      <a:pt x="365" y="307"/>
                                      <a:pt x="379" y="305"/>
                                      <a:pt x="398" y="306"/>
                                    </a:cubicBezTo>
                                    <a:close/>
                                    <a:moveTo>
                                      <a:pt x="51" y="0"/>
                                    </a:move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119" y="90"/>
                                      <a:pt x="119" y="90"/>
                                      <a:pt x="119" y="90"/>
                                    </a:cubicBez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160" y="178"/>
                                    </a:moveTo>
                                    <a:cubicBezTo>
                                      <a:pt x="167" y="234"/>
                                      <a:pt x="183" y="343"/>
                                      <a:pt x="218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15" y="350"/>
                                      <a:pt x="183" y="247"/>
                                      <a:pt x="167" y="189"/>
                                    </a:cubicBezTo>
                                    <a:cubicBezTo>
                                      <a:pt x="175" y="231"/>
                                      <a:pt x="190" y="291"/>
                                      <a:pt x="214" y="358"/>
                                    </a:cubicBezTo>
                                    <a:cubicBezTo>
                                      <a:pt x="210" y="359"/>
                                      <a:pt x="210" y="359"/>
                                      <a:pt x="210" y="359"/>
                                    </a:cubicBezTo>
                                    <a:cubicBezTo>
                                      <a:pt x="184" y="285"/>
                                      <a:pt x="169" y="219"/>
                                      <a:pt x="160" y="178"/>
                                    </a:cubicBezTo>
                                    <a:close/>
                                    <a:moveTo>
                                      <a:pt x="0" y="92"/>
                                    </a:moveTo>
                                    <a:cubicBezTo>
                                      <a:pt x="0" y="93"/>
                                      <a:pt x="0" y="93"/>
                                      <a:pt x="0" y="93"/>
                                    </a:cubicBezTo>
                                    <a:cubicBezTo>
                                      <a:pt x="19" y="98"/>
                                      <a:pt x="19" y="98"/>
                                      <a:pt x="19" y="98"/>
                                    </a:cubicBezTo>
                                    <a:lnTo>
                                      <a:pt x="0" y="92"/>
                                    </a:lnTo>
                                    <a:close/>
                                    <a:moveTo>
                                      <a:pt x="90" y="123"/>
                                    </a:move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0" y="110"/>
                                      <a:pt x="0" y="110"/>
                                      <a:pt x="0" y="110"/>
                                    </a:cubicBezTo>
                                    <a:lnTo>
                                      <a:pt x="90" y="123"/>
                                    </a:lnTo>
                                    <a:close/>
                                    <a:moveTo>
                                      <a:pt x="0" y="96"/>
                                    </a:moveTo>
                                    <a:cubicBezTo>
                                      <a:pt x="0" y="102"/>
                                      <a:pt x="0" y="102"/>
                                      <a:pt x="0" y="102"/>
                                    </a:cubicBezTo>
                                    <a:cubicBezTo>
                                      <a:pt x="90" y="119"/>
                                      <a:pt x="90" y="119"/>
                                      <a:pt x="90" y="119"/>
                                    </a:cubicBezTo>
                                    <a:lnTo>
                                      <a:pt x="0" y="96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cubicBezTo>
                                      <a:pt x="0" y="74"/>
                                      <a:pt x="0" y="74"/>
                                      <a:pt x="0" y="74"/>
                                    </a:cubicBezTo>
                                    <a:cubicBezTo>
                                      <a:pt x="103" y="112"/>
                                      <a:pt x="103" y="112"/>
                                      <a:pt x="103" y="112"/>
                                    </a:cubicBez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104" y="118"/>
                                    </a:moveTo>
                                    <a:cubicBezTo>
                                      <a:pt x="104" y="117"/>
                                      <a:pt x="104" y="117"/>
                                      <a:pt x="104" y="117"/>
                                    </a:cubicBezTo>
                                    <a:cubicBezTo>
                                      <a:pt x="105" y="117"/>
                                      <a:pt x="105" y="117"/>
                                      <a:pt x="105" y="117"/>
                                    </a:cubicBezTo>
                                    <a:cubicBezTo>
                                      <a:pt x="0" y="77"/>
                                      <a:pt x="0" y="77"/>
                                      <a:pt x="0" y="77"/>
                                    </a:cubicBezTo>
                                    <a:cubicBezTo>
                                      <a:pt x="0" y="88"/>
                                      <a:pt x="0" y="88"/>
                                      <a:pt x="0" y="88"/>
                                    </a:cubicBezTo>
                                    <a:lnTo>
                                      <a:pt x="104" y="118"/>
                                    </a:lnTo>
                                    <a:close/>
                                    <a:moveTo>
                                      <a:pt x="114" y="139"/>
                                    </a:moveTo>
                                    <a:cubicBezTo>
                                      <a:pt x="0" y="148"/>
                                      <a:pt x="0" y="148"/>
                                      <a:pt x="0" y="148"/>
                                    </a:cubicBezTo>
                                    <a:cubicBezTo>
                                      <a:pt x="0" y="158"/>
                                      <a:pt x="0" y="158"/>
                                      <a:pt x="0" y="158"/>
                                    </a:cubicBezTo>
                                    <a:lnTo>
                                      <a:pt x="114" y="139"/>
                                    </a:lnTo>
                                    <a:close/>
                                    <a:moveTo>
                                      <a:pt x="0" y="191"/>
                                    </a:moveTo>
                                    <a:cubicBezTo>
                                      <a:pt x="0" y="198"/>
                                      <a:pt x="0" y="198"/>
                                      <a:pt x="0" y="198"/>
                                    </a:cubicBezTo>
                                    <a:cubicBezTo>
                                      <a:pt x="100" y="155"/>
                                      <a:pt x="100" y="155"/>
                                      <a:pt x="100" y="155"/>
                                    </a:cubicBezTo>
                                    <a:lnTo>
                                      <a:pt x="0" y="191"/>
                                    </a:lnTo>
                                    <a:close/>
                                    <a:moveTo>
                                      <a:pt x="51" y="180"/>
                                    </a:moveTo>
                                    <a:cubicBezTo>
                                      <a:pt x="0" y="202"/>
                                      <a:pt x="0" y="202"/>
                                      <a:pt x="0" y="202"/>
                                    </a:cubicBezTo>
                                    <a:cubicBezTo>
                                      <a:pt x="0" y="207"/>
                                      <a:pt x="0" y="207"/>
                                      <a:pt x="0" y="207"/>
                                    </a:cubicBezTo>
                                    <a:cubicBezTo>
                                      <a:pt x="51" y="182"/>
                                      <a:pt x="51" y="182"/>
                                      <a:pt x="51" y="182"/>
                                    </a:cubicBezTo>
                                    <a:lnTo>
                                      <a:pt x="51" y="180"/>
                                    </a:lnTo>
                                    <a:close/>
                                    <a:moveTo>
                                      <a:pt x="15" y="0"/>
                                    </a:move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51" y="36"/>
                                      <a:pt x="51" y="36"/>
                                      <a:pt x="51" y="36"/>
                                    </a:cubicBezTo>
                                    <a:lnTo>
                                      <a:pt x="15" y="0"/>
                                    </a:lnTo>
                                    <a:close/>
                                    <a:moveTo>
                                      <a:pt x="122" y="99"/>
                                    </a:moveTo>
                                    <a:cubicBezTo>
                                      <a:pt x="37" y="0"/>
                                      <a:pt x="37" y="0"/>
                                      <a:pt x="37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lnTo>
                                      <a:pt x="122" y="99"/>
                                    </a:lnTo>
                                    <a:close/>
                                    <a:moveTo>
                                      <a:pt x="0" y="127"/>
                                    </a:moveTo>
                                    <a:cubicBezTo>
                                      <a:pt x="0" y="140"/>
                                      <a:pt x="0" y="140"/>
                                      <a:pt x="0" y="140"/>
                                    </a:cubicBezTo>
                                    <a:cubicBezTo>
                                      <a:pt x="120" y="134"/>
                                      <a:pt x="120" y="134"/>
                                      <a:pt x="120" y="134"/>
                                    </a:cubicBezTo>
                                    <a:lnTo>
                                      <a:pt x="0" y="127"/>
                                    </a:lnTo>
                                    <a:close/>
                                    <a:moveTo>
                                      <a:pt x="0" y="114"/>
                                    </a:move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62" y="125"/>
                                      <a:pt x="62" y="125"/>
                                      <a:pt x="62" y="125"/>
                                    </a:cubicBezTo>
                                    <a:cubicBezTo>
                                      <a:pt x="41" y="123"/>
                                      <a:pt x="41" y="123"/>
                                      <a:pt x="41" y="123"/>
                                    </a:cubicBezTo>
                                    <a:cubicBezTo>
                                      <a:pt x="41" y="120"/>
                                      <a:pt x="41" y="120"/>
                                      <a:pt x="41" y="120"/>
                                    </a:cubicBezTo>
                                    <a:lnTo>
                                      <a:pt x="0" y="11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122" y="106"/>
                                      <a:pt x="122" y="106"/>
                                      <a:pt x="122" y="106"/>
                                    </a:cubicBez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0" y="110"/>
                                    </a:move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lnTo>
                                      <a:pt x="120" y="110"/>
                                    </a:lnTo>
                                    <a:close/>
                                    <a:moveTo>
                                      <a:pt x="0" y="15"/>
                                    </a:move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29" y="38"/>
                                      <a:pt x="29" y="38"/>
                                      <a:pt x="29" y="38"/>
                                    </a:cubicBezTo>
                                    <a:lnTo>
                                      <a:pt x="0" y="15"/>
                                    </a:lnTo>
                                    <a:close/>
                                    <a:moveTo>
                                      <a:pt x="0" y="43"/>
                                    </a:moveTo>
                                    <a:cubicBezTo>
                                      <a:pt x="0" y="45"/>
                                      <a:pt x="0" y="45"/>
                                      <a:pt x="0" y="45"/>
                                    </a:cubicBezTo>
                                    <a:cubicBezTo>
                                      <a:pt x="50" y="73"/>
                                      <a:pt x="50" y="73"/>
                                      <a:pt x="50" y="73"/>
                                    </a:cubicBezTo>
                                    <a:lnTo>
                                      <a:pt x="0" y="43"/>
                                    </a:lnTo>
                                    <a:close/>
                                    <a:moveTo>
                                      <a:pt x="72" y="94"/>
                                    </a:moveTo>
                                    <a:cubicBezTo>
                                      <a:pt x="6" y="62"/>
                                      <a:pt x="6" y="62"/>
                                      <a:pt x="6" y="62"/>
                                    </a:cubicBezTo>
                                    <a:cubicBezTo>
                                      <a:pt x="7" y="58"/>
                                      <a:pt x="7" y="58"/>
                                      <a:pt x="7" y="58"/>
                                    </a:cubicBezTo>
                                    <a:cubicBezTo>
                                      <a:pt x="89" y="99"/>
                                      <a:pt x="89" y="99"/>
                                      <a:pt x="89" y="99"/>
                                    </a:cubicBezTo>
                                    <a:cubicBezTo>
                                      <a:pt x="0" y="49"/>
                                      <a:pt x="0" y="49"/>
                                      <a:pt x="0" y="49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lnTo>
                                      <a:pt x="72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Rounded Rectangle 93"/>
                            <wps:cNvSpPr/>
                            <wps:spPr>
                              <a:xfrm>
                                <a:off x="276045" y="215661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4" name="Group 94"/>
                        <wpg:cNvGrpSpPr/>
                        <wpg:grpSpPr>
                          <a:xfrm>
                            <a:off x="19050" y="73723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95" name="Group 95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6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Rounded Rectangle 9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" name="Group 98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9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Rounded Rectangle 100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2506E" id="Group 4" o:spid="_x0000_s1026" alt="Place card backing graphics of fireworks and abstract design on solid color" style="position:absolute;margin-left:0;margin-top:0;width:487.45pt;height:706.3pt;z-index:-251657216;mso-position-horizontal:center;mso-position-horizontal-relative:page;mso-position-vertical:center;mso-position-vertical-relative:page;mso-width-relative:margin;mso-height-relative:margin" coordsize="61912,8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">
                <v:group id="Group 79" o:spid="_x0000_s1027" style="position:absolute;left:190;top:18764;width:29712;height:16002" coordsize="29711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5" o:spid="_x0000_s1028" style="position:absolute;width:29711;height:16002;visibility:visible;mso-wrap-style:square;v-text-anchor:top" coordsize="93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fillcolor="#2cbdd2 [3204]" stroked="f">
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<o:lock v:ext="edit" verticies="t"/>
                  </v:shape>
                  <v:roundrect id="Rounded Rectangle 7" o:spid="_x0000_s1029" style="position:absolute;left:2760;top:2070;width:24187;height:11855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" fillcolor="white [3212]" stroked="f" strokeweight="1pt">
                    <v:stroke joinstyle="miter"/>
                  </v:roundrect>
                </v:group>
                <v:group id="Group 80" o:spid="_x0000_s1030" style="position:absolute;left:32194;top:18764;width:29712;height:16002" coordsize="29716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9" o:spid="_x0000_s1031" style="position:absolute;width:29716;height:16002;visibility:visible;mso-wrap-style:square;v-text-anchor:top" coordsize="936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fillcolor="#653d2a [3215]" stroked="f">
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<o:lock v:ext="edit" verticies="t"/>
                  </v:shape>
                  <v:roundrect id="Rounded Rectangle 12" o:spid="_x0000_s1032" style="position:absolute;left:2760;top:2156;width:24192;height:11856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" fillcolor="white [3212]" stroked="f" strokeweight="1pt">
                    <v:stroke joinstyle="miter"/>
                  </v:roundrect>
                </v:group>
                <v:group id="Group 86" o:spid="_x0000_s1033" style="position:absolute;left:190;top:37147;width:61716;height:16002" coordsize="61715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group id="Group 81" o:spid="_x0000_s1034" style="position:absolute;width:29711;height:16002" coordsize="29716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shape id="Freeform 13" o:spid="_x0000_s1035" style="position:absolute;width:29716;height:16002;visibility:visible;mso-wrap-style:square;v-text-anchor:top" coordsize="93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17" o:spid="_x0000_s1036" style="position:absolute;left:2760;top:2070;width:24192;height:11855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" fillcolor="white [3212]" stroked="f" strokeweight="1pt">
                      <v:stroke joinstyle="miter"/>
                    </v:roundrect>
                  </v:group>
                  <v:group id="Group 84" o:spid="_x0000_s1037" style="position:absolute;left:32004;width:29711;height:16002" coordsize="29716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shape id="Freeform 13" o:spid="_x0000_s1038" style="position:absolute;width:29716;height:16002;visibility:visible;mso-wrap-style:square;v-text-anchor:top" coordsize="93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18" o:spid="_x0000_s1039" style="position:absolute;left:2760;top:2070;width:24192;height:11855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" fillcolor="white [3212]" stroked="f" strokeweight="1pt">
                      <v:stroke joinstyle="miter"/>
                    </v:roundrect>
                  </v:group>
                </v:group>
                <v:group id="Group 77" o:spid="_x0000_s1040" style="position:absolute;left:32194;width:29718;height:16002" coordsize="29716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3" o:spid="_x0000_s1041" style="position:absolute;width:29716;height:16002;visibility:visible;mso-wrap-style:square;v-text-anchor:top" coordsize="93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<o:lock v:ext="edit" verticies="t"/>
                  </v:shape>
                  <v:roundrect id="Rounded Rectangle 66" o:spid="_x0000_s1042" style="position:absolute;left:2760;top:2070;width:24187;height:11855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" fillcolor="white [3212]" stroked="f" strokeweight="1pt">
                    <v:stroke joinstyle="miter"/>
                  </v:roundrect>
                </v:group>
                <v:group id="Group 78" o:spid="_x0000_s1043" style="position:absolute;width:29718;height:16002" coordsize="29711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3" o:spid="_x0000_s1044" style="position:absolute;width:29711;height:16002;visibility:visible;mso-wrap-style:square;v-text-anchor:top" coordsize="93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  <v:path arrowok="t" o:connecttype="custom" o:connectlocs="2971165,498475;2837986,1479550;133179,1282700;41222,568325;177572,152400;1667911,3175;79273,139700;2498696,69850;1718646,1444625;567597,1444625;428076,190500;1265203,139700;1988176,142875;2463816,682625;2206970,1374775;1350818,1390650;669067,1368425;1775723,219075;1740843,1257300;678580,955675;1281057,327025;2007201,304800;1969150,1054100;1116169,1143000;1715475,377825;1059092,968375;1582296,450850;1388869,542925;1623518,793750;1198613,685800;1832800,866775;1052750,558800;1036895,1092200;2007201,631825;713460,663575;811759,955675;2159406,914400;2121355,412750;618332,612775;618332,1123950;2438448,793750;2441619,466725;494666,466725;532717,981075;2498696,1374775;2546260,847725;2619191,355600;1807432,139700;944938,152400;218794,304800;158547,841375;158547,1333500;710289,1482725;1388869,1543050;1870851,1479550;2650901,1444625;2929943,1238250;2755541,958850;2625533,682625;2660413,390525;2876037,304800;703947,1600200;504178,1533525" o:connectangles="0,0,0,0,0,0,0,0,0,0,0,0,0,0,0,0,0,0,0,0,0,0,0,0,0,0,0,0,0,0,0,0,0,0,0,0,0,0,0,0,0,0,0,0,0,0,0,0,0,0,0,0,0,0,0,0,0,0,0,0,0,0,0"/>
                    <o:lock v:ext="edit" verticies="t"/>
                  </v:shape>
                  <v:roundrect id="Rounded Rectangle 65" o:spid="_x0000_s1045" style="position:absolute;left:2760;top:2070;width:24187;height:11855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" fillcolor="white [3212]" stroked="f" strokeweight="1pt">
                    <v:stroke joinstyle="miter"/>
                  </v:roundrect>
                </v:group>
                <v:group id="Group 87" o:spid="_x0000_s1046" style="position:absolute;left:190;top:55435;width:61716;height:16002" coordsize="61715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group id="Group 88" o:spid="_x0000_s1047" style="position:absolute;width:29711;height:16002" coordsize="29711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shape id="Freeform 89" o:spid="_x0000_s1048" style="position:absolute;width:29711;height:16002;visibility:visible;mso-wrap-style:square;v-text-anchor:top" coordsize="93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fillcolor="#2cbdd2 [3204]" stroked="f">
  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  <o:lock v:ext="edit" verticies="t"/>
                    </v:shape>
                    <v:roundrect id="Rounded Rectangle 90" o:spid="_x0000_s1049" style="position:absolute;left:2760;top:2070;width:24187;height:11855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" fillcolor="white [3212]" stroked="f" strokeweight="1pt">
                      <v:stroke joinstyle="miter"/>
                    </v:roundrect>
                  </v:group>
                  <v:group id="Group 91" o:spid="_x0000_s1050" style="position:absolute;left:32004;width:29711;height:16002" coordsize="29716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shape id="Freeform 9" o:spid="_x0000_s1051" style="position:absolute;width:29716;height:16002;visibility:visible;mso-wrap-style:square;v-text-anchor:top" coordsize="936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fillcolor="#653d2a [3215]" stroked="f">
  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  <o:lock v:ext="edit" verticies="t"/>
                    </v:shape>
                    <v:roundrect id="Rounded Rectangle 93" o:spid="_x0000_s1052" style="position:absolute;left:2760;top:2156;width:24192;height:11856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" fillcolor="white [3212]" stroked="f" strokeweight="1pt">
                      <v:stroke joinstyle="miter"/>
                    </v:roundrect>
                  </v:group>
                </v:group>
                <v:group id="Group 94" o:spid="_x0000_s1053" style="position:absolute;left:190;top:73723;width:61716;height:16002" coordsize="61715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group id="Group 95" o:spid="_x0000_s1054" style="position:absolute;width:29711;height:16002" coordsize="29716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<v:shape id="Freeform 13" o:spid="_x0000_s1055" style="position:absolute;width:29716;height:16002;visibility:visible;mso-wrap-style:square;v-text-anchor:top" coordsize="93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97" o:spid="_x0000_s1056" style="position:absolute;left:2760;top:2070;width:24192;height:11855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" fillcolor="white [3212]" stroked="f" strokeweight="1pt">
                      <v:stroke joinstyle="miter"/>
                    </v:roundrect>
                  </v:group>
                  <v:group id="Group 98" o:spid="_x0000_s1057" style="position:absolute;left:32004;width:29711;height:16002" coordsize="29716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shape id="Freeform 13" o:spid="_x0000_s1058" style="position:absolute;width:29716;height:16002;visibility:visible;mso-wrap-style:square;v-text-anchor:top" coordsize="93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100" o:spid="_x0000_s1059" style="position:absolute;left:2760;top:2070;width:24192;height:11855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" fillcolor="white [3212]" stroked="f" strokeweight="1pt">
                      <v:stroke joinstyle="miter"/>
                    </v:roundrect>
                  </v:group>
                </v:group>
                <w10:wrap anchorx="page" anchory="page"/>
              </v:group>
            </w:pict>
          </mc:Fallback>
        </mc:AlternateContent>
      </w:r>
    </w:p>
    <w:sectPr w:rsidR="00B449CD" w:rsidSect="00CC467C">
      <w:pgSz w:w="12240" w:h="15840" w:code="1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beyline">
    <w:altName w:val="Calibri"/>
    <w:charset w:val="00"/>
    <w:family w:val="auto"/>
    <w:pitch w:val="variable"/>
    <w:sig w:usb0="A00000A7" w:usb1="5000004A" w:usb2="00000000" w:usb3="00000000" w:csb0="00000111" w:csb1="00000000"/>
  </w:font>
  <w:font w:name="Abadi MT Condensed 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Adobe Heiti Std R">
    <w:altName w:val="Yu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ian™">
    <w:altName w:val="Calibri"/>
    <w:charset w:val="00"/>
    <w:family w:val="auto"/>
    <w:pitch w:val="variable"/>
    <w:sig w:usb0="00000003" w:usb1="00000000" w:usb2="00000000" w:usb3="00000000" w:csb0="00000001" w:csb1="00000000"/>
  </w:font>
  <w:font w:name="AdverGothicCTT">
    <w:altName w:val="Calibri"/>
    <w:charset w:val="00"/>
    <w:family w:val="auto"/>
    <w:pitch w:val="variable"/>
    <w:sig w:usb0="00000003" w:usb1="00000000" w:usb2="00000000" w:usb3="00000000" w:csb0="00000001" w:csb1="00000000"/>
  </w:font>
  <w:font w:name="AlaricSSK">
    <w:altName w:val="Calibri"/>
    <w:charset w:val="00"/>
    <w:family w:val="auto"/>
    <w:pitch w:val="variable"/>
    <w:sig w:usb0="00000083" w:usb1="00000000" w:usb2="00000000" w:usb3="00000000" w:csb0="00000009" w:csb1="00000000"/>
  </w:font>
  <w:font w:name="Axaxax">
    <w:altName w:val="Calibri"/>
    <w:charset w:val="00"/>
    <w:family w:val="swiss"/>
    <w:pitch w:val="variable"/>
    <w:sig w:usb0="00000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2F8"/>
    <w:rsid w:val="002232F8"/>
    <w:rsid w:val="0023492A"/>
    <w:rsid w:val="00B449CD"/>
    <w:rsid w:val="00CC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4F8B6F-8491-409A-94BF-D7CA3B1B6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653D2A" w:themeColor="text2"/>
        <w:sz w:val="18"/>
        <w:szCs w:val="18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20"/>
    </w:pPr>
    <w:rPr>
      <w:rFonts w:asciiTheme="majorHAnsi" w:eastAsiaTheme="majorEastAsia" w:hAnsiTheme="majorHAnsi" w:cstheme="majorBidi"/>
      <w:i/>
      <w:iCs/>
      <w:spacing w:val="-10"/>
      <w:kern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i/>
      <w:iCs/>
      <w:spacing w:val="-10"/>
      <w:kern w:val="28"/>
    </w:rPr>
  </w:style>
  <w:style w:type="paragraph" w:customStyle="1" w:styleId="Name">
    <w:name w:val="Name"/>
    <w:basedOn w:val="Normal"/>
    <w:qFormat/>
    <w:pPr>
      <w:spacing w:after="60" w:line="216" w:lineRule="auto"/>
    </w:pPr>
    <w:rPr>
      <w:rFonts w:asciiTheme="majorHAnsi" w:eastAsiaTheme="majorEastAsia" w:hAnsiTheme="majorHAnsi" w:cstheme="majorBidi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veed%20Ahmed\AppData\Roaming\Microsoft\Templates\New%20Year's%20party%20place%20cards%20(10%20per%20page,%20works%20with%20Avery%205371).dotx" TargetMode="External"/></Relationships>
</file>

<file path=word/theme/theme1.xml><?xml version="1.0" encoding="utf-8"?>
<a:theme xmlns:a="http://schemas.openxmlformats.org/drawingml/2006/main" name="Office Theme">
  <a:themeElements>
    <a:clrScheme name="New Year Set">
      <a:dk1>
        <a:sysClr val="windowText" lastClr="000000"/>
      </a:dk1>
      <a:lt1>
        <a:sysClr val="window" lastClr="FFFFFF"/>
      </a:lt1>
      <a:dk2>
        <a:srgbClr val="653D2A"/>
      </a:dk2>
      <a:lt2>
        <a:srgbClr val="D4F1F6"/>
      </a:lt2>
      <a:accent1>
        <a:srgbClr val="2CBDD2"/>
      </a:accent1>
      <a:accent2>
        <a:srgbClr val="CCCCCC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New Year Set">
      <a:majorFont>
        <a:latin typeface="Georgia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A1063E-59B4-4BCA-90DB-F657775CD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Year's party place cards (10 per page, works with Avery 5371).dotx</Template>
  <TotalTime>0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Reserved Table Sign Template</dc:title>
  <dc:subject/>
  <dc:creator>Alex</dc:creator>
  <cp:keywords>Reserved Table Sign Template</cp:keywords>
  <dc:description/>
  <cp:lastModifiedBy>user</cp:lastModifiedBy>
  <cp:revision>2</cp:revision>
  <dcterms:created xsi:type="dcterms:W3CDTF">2019-12-14T07:46:00Z</dcterms:created>
  <dcterms:modified xsi:type="dcterms:W3CDTF">2019-12-14T07:46:00Z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TC034583529991</vt:lpwstr>
  </property>
</Properties>
</file>